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290C" w14:textId="77777777" w:rsidR="00A3052D" w:rsidRDefault="00A3052D" w:rsidP="00A305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UPPYNTON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1B8F6104" w14:textId="77777777" w:rsidR="00A3052D" w:rsidRDefault="00A3052D" w:rsidP="00A305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Staunton, Worcestershire.</w:t>
      </w:r>
    </w:p>
    <w:p w14:paraId="66899E02" w14:textId="77777777" w:rsidR="00A3052D" w:rsidRDefault="00A3052D" w:rsidP="00A3052D">
      <w:pPr>
        <w:pStyle w:val="NoSpacing"/>
        <w:rPr>
          <w:rFonts w:cs="Times New Roman"/>
          <w:szCs w:val="24"/>
        </w:rPr>
      </w:pPr>
    </w:p>
    <w:p w14:paraId="487F9E79" w14:textId="77777777" w:rsidR="00A3052D" w:rsidRDefault="00A3052D" w:rsidP="00A3052D">
      <w:pPr>
        <w:pStyle w:val="NoSpacing"/>
        <w:rPr>
          <w:rFonts w:cs="Times New Roman"/>
          <w:szCs w:val="24"/>
        </w:rPr>
      </w:pPr>
    </w:p>
    <w:p w14:paraId="62EF6970" w14:textId="77777777" w:rsidR="00A3052D" w:rsidRDefault="00A3052D" w:rsidP="00A305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Goold</w:t>
      </w:r>
      <w:proofErr w:type="spellEnd"/>
      <w:r>
        <w:rPr>
          <w:rFonts w:cs="Times New Roman"/>
          <w:szCs w:val="24"/>
        </w:rPr>
        <w:t xml:space="preserve"> of Gloucester(q.v.) brought a plaint of debt against him and</w:t>
      </w:r>
    </w:p>
    <w:p w14:paraId="15ACD398" w14:textId="77777777" w:rsidR="00A3052D" w:rsidRDefault="00A3052D" w:rsidP="00A305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223E22E5" w14:textId="77777777" w:rsidR="00A3052D" w:rsidRDefault="00A3052D" w:rsidP="00A305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2AF9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44CD7944" w14:textId="77777777" w:rsidR="00A3052D" w:rsidRDefault="00A3052D" w:rsidP="00A3052D">
      <w:pPr>
        <w:pStyle w:val="NoSpacing"/>
        <w:rPr>
          <w:rFonts w:cs="Times New Roman"/>
          <w:szCs w:val="24"/>
        </w:rPr>
      </w:pPr>
    </w:p>
    <w:p w14:paraId="19B209E3" w14:textId="77777777" w:rsidR="00A3052D" w:rsidRDefault="00A3052D" w:rsidP="00A3052D">
      <w:pPr>
        <w:pStyle w:val="NoSpacing"/>
        <w:rPr>
          <w:rFonts w:cs="Times New Roman"/>
          <w:szCs w:val="24"/>
        </w:rPr>
      </w:pPr>
    </w:p>
    <w:p w14:paraId="5E31F752" w14:textId="77777777" w:rsidR="00A3052D" w:rsidRDefault="00A3052D" w:rsidP="00A305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2023</w:t>
      </w:r>
    </w:p>
    <w:p w14:paraId="4BD72F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334B6" w14:textId="77777777" w:rsidR="00A3052D" w:rsidRDefault="00A3052D" w:rsidP="009139A6">
      <w:r>
        <w:separator/>
      </w:r>
    </w:p>
  </w:endnote>
  <w:endnote w:type="continuationSeparator" w:id="0">
    <w:p w14:paraId="4E509978" w14:textId="77777777" w:rsidR="00A3052D" w:rsidRDefault="00A305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B87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25B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FB4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F7A5E" w14:textId="77777777" w:rsidR="00A3052D" w:rsidRDefault="00A3052D" w:rsidP="009139A6">
      <w:r>
        <w:separator/>
      </w:r>
    </w:p>
  </w:footnote>
  <w:footnote w:type="continuationSeparator" w:id="0">
    <w:p w14:paraId="23903B72" w14:textId="77777777" w:rsidR="00A3052D" w:rsidRDefault="00A305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4C1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16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BAB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2D"/>
    <w:rsid w:val="000666E0"/>
    <w:rsid w:val="002510B7"/>
    <w:rsid w:val="005C130B"/>
    <w:rsid w:val="00826F5C"/>
    <w:rsid w:val="009139A6"/>
    <w:rsid w:val="009448BB"/>
    <w:rsid w:val="00947624"/>
    <w:rsid w:val="00A3052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F40A6"/>
  <w15:chartTrackingRefBased/>
  <w15:docId w15:val="{FD224E70-5BCC-4425-A0F8-69A3A8469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05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2023-03-21T09:41:00Z</dcterms:created>
  <dcterms:modified xsi:type="dcterms:W3CDTF">2023-03-21T09:41:00Z</dcterms:modified>
</cp:coreProperties>
</file>