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9F75A" w14:textId="77777777" w:rsidR="00F27F80" w:rsidRDefault="00F27F80" w:rsidP="00F27F80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GB"/>
        </w:rPr>
        <w:t>John UPPISLONDE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        (fl.1485)</w:t>
      </w:r>
    </w:p>
    <w:p w14:paraId="71080ED1" w14:textId="5D2D619C" w:rsidR="006471EC" w:rsidRDefault="00F27F80" w:rsidP="00F27F80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of London.</w:t>
      </w:r>
      <w:r w:rsidR="006471EC">
        <w:rPr>
          <w:rFonts w:ascii="Times New Roman" w:hAnsi="Times New Roman" w:cs="Times New Roman"/>
          <w:sz w:val="24"/>
          <w:szCs w:val="24"/>
          <w:lang w:val="en-GB"/>
        </w:rPr>
        <w:t xml:space="preserve"> Apprentice cutler.</w:t>
      </w:r>
    </w:p>
    <w:p w14:paraId="201D472A" w14:textId="77777777" w:rsidR="00F27F80" w:rsidRDefault="00F27F80" w:rsidP="00F27F80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</w:p>
    <w:p w14:paraId="1E3FD01B" w14:textId="77777777" w:rsidR="00F27F80" w:rsidRDefault="00F27F80" w:rsidP="00F27F80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</w:p>
    <w:p w14:paraId="111F57FB" w14:textId="77777777" w:rsidR="00F27F80" w:rsidRDefault="00F27F80" w:rsidP="00F27F80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ab/>
        <w:t>1485</w:t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>He became apprenticed to John Spannesby, cutler(q.v.).</w:t>
      </w:r>
    </w:p>
    <w:p w14:paraId="7A7EE630" w14:textId="77777777" w:rsidR="00F27F80" w:rsidRDefault="00F27F80" w:rsidP="00F27F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A3322F">
        <w:rPr>
          <w:rFonts w:ascii="Times New Roman" w:hAnsi="Times New Roman" w:cs="Times New Roman"/>
          <w:sz w:val="24"/>
          <w:szCs w:val="24"/>
        </w:rPr>
        <w:t>(London Apprenticeship Abstracts 1442-1850)</w:t>
      </w:r>
    </w:p>
    <w:p w14:paraId="7151AD81" w14:textId="77777777" w:rsidR="00F27F80" w:rsidRDefault="00F27F80" w:rsidP="00F27F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7A279F" w14:textId="77777777" w:rsidR="00F27F80" w:rsidRDefault="00F27F80" w:rsidP="00F27F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4EDF0C" w14:textId="77777777" w:rsidR="00F27F80" w:rsidRDefault="00F27F80" w:rsidP="00F27F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May 2022</w:t>
      </w:r>
    </w:p>
    <w:p w14:paraId="2961593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E8E084" w14:textId="77777777" w:rsidR="008A3AF4" w:rsidRDefault="008A3AF4" w:rsidP="009139A6">
      <w:r>
        <w:separator/>
      </w:r>
    </w:p>
  </w:endnote>
  <w:endnote w:type="continuationSeparator" w:id="0">
    <w:p w14:paraId="716DD486" w14:textId="77777777" w:rsidR="008A3AF4" w:rsidRDefault="008A3AF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44A9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43B2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8953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F822CD" w14:textId="77777777" w:rsidR="008A3AF4" w:rsidRDefault="008A3AF4" w:rsidP="009139A6">
      <w:r>
        <w:separator/>
      </w:r>
    </w:p>
  </w:footnote>
  <w:footnote w:type="continuationSeparator" w:id="0">
    <w:p w14:paraId="5E96476D" w14:textId="77777777" w:rsidR="008A3AF4" w:rsidRDefault="008A3AF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A112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3672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0C7D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F80"/>
    <w:rsid w:val="000666E0"/>
    <w:rsid w:val="002510B7"/>
    <w:rsid w:val="005C130B"/>
    <w:rsid w:val="006471EC"/>
    <w:rsid w:val="00826F5C"/>
    <w:rsid w:val="008A3AF4"/>
    <w:rsid w:val="009139A6"/>
    <w:rsid w:val="009448BB"/>
    <w:rsid w:val="00A3176C"/>
    <w:rsid w:val="00AE65F8"/>
    <w:rsid w:val="00BA00AB"/>
    <w:rsid w:val="00CB4ED9"/>
    <w:rsid w:val="00EB3209"/>
    <w:rsid w:val="00F27F80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AFF44"/>
  <w15:chartTrackingRefBased/>
  <w15:docId w15:val="{15A419BC-D7CF-44E5-8348-1F3093C3C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2022-06-04T16:17:00Z</dcterms:created>
  <dcterms:modified xsi:type="dcterms:W3CDTF">2023-03-11T17:13:00Z</dcterms:modified>
</cp:coreProperties>
</file>