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103" w:rsidRDefault="00212103" w:rsidP="00212103">
      <w:pPr>
        <w:pStyle w:val="NoSpacing"/>
      </w:pPr>
      <w:r>
        <w:rPr>
          <w:u w:val="single"/>
        </w:rPr>
        <w:t>Richard UPPETON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12103" w:rsidRDefault="00212103" w:rsidP="00212103">
      <w:pPr>
        <w:pStyle w:val="NoSpacing"/>
      </w:pPr>
    </w:p>
    <w:p w:rsidR="00212103" w:rsidRDefault="00212103" w:rsidP="00212103">
      <w:pPr>
        <w:pStyle w:val="NoSpacing"/>
      </w:pPr>
    </w:p>
    <w:p w:rsidR="00212103" w:rsidRDefault="00212103" w:rsidP="00212103">
      <w:pPr>
        <w:pStyle w:val="NoSpacing"/>
      </w:pPr>
      <w:r>
        <w:t>20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 </w:t>
      </w:r>
    </w:p>
    <w:p w:rsidR="00212103" w:rsidRDefault="00212103" w:rsidP="00212103">
      <w:pPr>
        <w:pStyle w:val="NoSpacing"/>
      </w:pPr>
      <w:r>
        <w:tab/>
      </w:r>
      <w:r>
        <w:tab/>
        <w:t xml:space="preserve">late John </w:t>
      </w:r>
      <w:proofErr w:type="spellStart"/>
      <w:r>
        <w:t>Carminow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212103" w:rsidRDefault="00212103" w:rsidP="002121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21-604)</w:t>
      </w:r>
    </w:p>
    <w:p w:rsidR="00212103" w:rsidRDefault="00212103" w:rsidP="00212103">
      <w:pPr>
        <w:pStyle w:val="NoSpacing"/>
      </w:pPr>
    </w:p>
    <w:p w:rsidR="00212103" w:rsidRDefault="00212103" w:rsidP="00212103">
      <w:pPr>
        <w:pStyle w:val="NoSpacing"/>
      </w:pPr>
    </w:p>
    <w:p w:rsidR="006B2F86" w:rsidRPr="00212103" w:rsidRDefault="00212103" w:rsidP="00212103">
      <w:pPr>
        <w:pStyle w:val="NoSpacing"/>
      </w:pPr>
      <w:r>
        <w:t>2 November 2016</w:t>
      </w:r>
      <w:bookmarkStart w:id="0" w:name="_GoBack"/>
      <w:bookmarkEnd w:id="0"/>
    </w:p>
    <w:sectPr w:rsidR="006B2F86" w:rsidRPr="002121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103" w:rsidRDefault="00212103" w:rsidP="00E71FC3">
      <w:pPr>
        <w:spacing w:after="0" w:line="240" w:lineRule="auto"/>
      </w:pPr>
      <w:r>
        <w:separator/>
      </w:r>
    </w:p>
  </w:endnote>
  <w:endnote w:type="continuationSeparator" w:id="0">
    <w:p w:rsidR="00212103" w:rsidRDefault="002121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103" w:rsidRDefault="00212103" w:rsidP="00E71FC3">
      <w:pPr>
        <w:spacing w:after="0" w:line="240" w:lineRule="auto"/>
      </w:pPr>
      <w:r>
        <w:separator/>
      </w:r>
    </w:p>
  </w:footnote>
  <w:footnote w:type="continuationSeparator" w:id="0">
    <w:p w:rsidR="00212103" w:rsidRDefault="002121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103"/>
    <w:rsid w:val="001A7C09"/>
    <w:rsid w:val="0021210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6BF49"/>
  <w15:chartTrackingRefBased/>
  <w15:docId w15:val="{CD89E653-E1D3-4CAC-B0EF-8721B8A3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2016-11-02T16:54:00Z</dcterms:created>
  <dcterms:modified xsi:type="dcterms:W3CDTF">2016-11-02T16:56:00Z</dcterms:modified>
</cp:coreProperties>
</file>