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4CC65" w14:textId="77777777" w:rsidR="00A5030E" w:rsidRDefault="00A5030E" w:rsidP="00A503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UPPEGATE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fl.1473-1512)</w:t>
      </w:r>
    </w:p>
    <w:p w14:paraId="5042244B" w14:textId="77777777" w:rsidR="00A5030E" w:rsidRDefault="00A5030E" w:rsidP="00A503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Holy Trinity Church, Castor, Norfolk.</w:t>
      </w:r>
    </w:p>
    <w:p w14:paraId="147736C7" w14:textId="77777777" w:rsidR="00A5030E" w:rsidRDefault="00A5030E" w:rsidP="00A5030E">
      <w:pPr>
        <w:pStyle w:val="NoSpacing"/>
        <w:rPr>
          <w:rFonts w:cs="Times New Roman"/>
          <w:szCs w:val="24"/>
        </w:rPr>
      </w:pPr>
    </w:p>
    <w:p w14:paraId="3C7D287D" w14:textId="77777777" w:rsidR="00A5030E" w:rsidRDefault="00A5030E" w:rsidP="00A5030E">
      <w:pPr>
        <w:pStyle w:val="NoSpacing"/>
        <w:rPr>
          <w:rFonts w:cs="Times New Roman"/>
          <w:szCs w:val="24"/>
        </w:rPr>
      </w:pPr>
    </w:p>
    <w:p w14:paraId="28872618" w14:textId="77777777" w:rsidR="00A5030E" w:rsidRDefault="00A5030E" w:rsidP="00A503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>He became Vicar.</w:t>
      </w:r>
    </w:p>
    <w:p w14:paraId="63CD22A9" w14:textId="77777777" w:rsidR="00A5030E" w:rsidRDefault="00A5030E" w:rsidP="00A5030E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201-16)</w:t>
      </w:r>
    </w:p>
    <w:p w14:paraId="4FB79339" w14:textId="77777777" w:rsidR="00A5030E" w:rsidRDefault="00A5030E" w:rsidP="00A5030E">
      <w:pPr>
        <w:pStyle w:val="NoSpacing"/>
        <w:rPr>
          <w:rFonts w:cs="Times New Roman"/>
          <w:szCs w:val="24"/>
        </w:rPr>
      </w:pPr>
    </w:p>
    <w:p w14:paraId="5097C5C7" w14:textId="77777777" w:rsidR="00A5030E" w:rsidRDefault="00A5030E" w:rsidP="00A5030E">
      <w:pPr>
        <w:pStyle w:val="NoSpacing"/>
        <w:rPr>
          <w:rFonts w:cs="Times New Roman"/>
          <w:szCs w:val="24"/>
        </w:rPr>
      </w:pPr>
    </w:p>
    <w:p w14:paraId="698B357D" w14:textId="77777777" w:rsidR="00A5030E" w:rsidRDefault="00A5030E" w:rsidP="00A503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February 2024</w:t>
      </w:r>
    </w:p>
    <w:p w14:paraId="23F735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BA54E" w14:textId="77777777" w:rsidR="00A5030E" w:rsidRDefault="00A5030E" w:rsidP="009139A6">
      <w:r>
        <w:separator/>
      </w:r>
    </w:p>
  </w:endnote>
  <w:endnote w:type="continuationSeparator" w:id="0">
    <w:p w14:paraId="71DF0D5B" w14:textId="77777777" w:rsidR="00A5030E" w:rsidRDefault="00A503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665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D7C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5BA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FCE66" w14:textId="77777777" w:rsidR="00A5030E" w:rsidRDefault="00A5030E" w:rsidP="009139A6">
      <w:r>
        <w:separator/>
      </w:r>
    </w:p>
  </w:footnote>
  <w:footnote w:type="continuationSeparator" w:id="0">
    <w:p w14:paraId="0476CBF0" w14:textId="77777777" w:rsidR="00A5030E" w:rsidRDefault="00A503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19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0CF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5B6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0E"/>
    <w:rsid w:val="000666E0"/>
    <w:rsid w:val="002510B7"/>
    <w:rsid w:val="005C130B"/>
    <w:rsid w:val="00826F5C"/>
    <w:rsid w:val="009139A6"/>
    <w:rsid w:val="009448BB"/>
    <w:rsid w:val="00947624"/>
    <w:rsid w:val="00A3176C"/>
    <w:rsid w:val="00A5030E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0984E"/>
  <w15:chartTrackingRefBased/>
  <w15:docId w15:val="{7FF8EF7C-27DC-4BA0-B95B-60D4A200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2024-02-28T20:12:00Z</dcterms:created>
  <dcterms:modified xsi:type="dcterms:W3CDTF">2024-02-28T20:13:00Z</dcterms:modified>
</cp:coreProperties>
</file>