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456" w:rsidRDefault="008D0456" w:rsidP="008D0456">
      <w:pPr>
        <w:pStyle w:val="NoSpacing"/>
      </w:pPr>
      <w:r>
        <w:rPr>
          <w:u w:val="single"/>
        </w:rPr>
        <w:t>Richard UPPECOTE</w:t>
      </w:r>
      <w:r>
        <w:t xml:space="preserve">       </w:t>
      </w:r>
      <w:r>
        <w:t>(fl.1433)</w:t>
      </w:r>
    </w:p>
    <w:p w:rsidR="008D0456" w:rsidRDefault="008D0456" w:rsidP="008D0456">
      <w:pPr>
        <w:pStyle w:val="NoSpacing"/>
      </w:pPr>
      <w:r>
        <w:t>of the diocese of Exeter.</w:t>
      </w:r>
    </w:p>
    <w:p w:rsidR="008D0456" w:rsidRDefault="008D0456" w:rsidP="008D0456">
      <w:pPr>
        <w:pStyle w:val="NoSpacing"/>
      </w:pPr>
    </w:p>
    <w:p w:rsidR="008D0456" w:rsidRDefault="008D0456" w:rsidP="008D0456">
      <w:pPr>
        <w:pStyle w:val="NoSpacing"/>
      </w:pPr>
    </w:p>
    <w:p w:rsidR="008D0456" w:rsidRDefault="008D0456" w:rsidP="008D0456">
      <w:pPr>
        <w:pStyle w:val="NoSpacing"/>
      </w:pPr>
      <w:r>
        <w:t>21 May1433</w:t>
      </w:r>
      <w:r>
        <w:tab/>
        <w:t>He was ordained to</w:t>
      </w:r>
      <w:r w:rsidR="003B520B">
        <w:t xml:space="preserve"> his first tonsure in Chum</w:t>
      </w:r>
      <w:bookmarkStart w:id="0" w:name="_GoBack"/>
      <w:bookmarkEnd w:id="0"/>
      <w:r>
        <w:t>leigh, Devon.</w:t>
      </w:r>
    </w:p>
    <w:p w:rsidR="008D0456" w:rsidRDefault="008D0456" w:rsidP="008D0456">
      <w:pPr>
        <w:pStyle w:val="NoSpacing"/>
      </w:pPr>
      <w:r>
        <w:tab/>
      </w:r>
      <w:r>
        <w:tab/>
        <w:t>(“The Register of Edmund Lacy, Bishop of Exeter 1420-55” part 4 p.148)</w:t>
      </w:r>
    </w:p>
    <w:p w:rsidR="008D0456" w:rsidRDefault="008D0456" w:rsidP="008D0456">
      <w:pPr>
        <w:pStyle w:val="NoSpacing"/>
      </w:pPr>
    </w:p>
    <w:p w:rsidR="008D0456" w:rsidRDefault="008D0456" w:rsidP="008D0456">
      <w:pPr>
        <w:pStyle w:val="NoSpacing"/>
      </w:pPr>
    </w:p>
    <w:p w:rsidR="006B2F86" w:rsidRPr="008D0456" w:rsidRDefault="008D0456" w:rsidP="008D0456">
      <w:pPr>
        <w:pStyle w:val="NoSpacing"/>
      </w:pPr>
      <w:r>
        <w:t>3 October 2016</w:t>
      </w:r>
    </w:p>
    <w:sectPr w:rsidR="006B2F86" w:rsidRPr="008D045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0456" w:rsidRDefault="008D0456" w:rsidP="00E71FC3">
      <w:pPr>
        <w:spacing w:after="0" w:line="240" w:lineRule="auto"/>
      </w:pPr>
      <w:r>
        <w:separator/>
      </w:r>
    </w:p>
  </w:endnote>
  <w:endnote w:type="continuationSeparator" w:id="0">
    <w:p w:rsidR="008D0456" w:rsidRDefault="008D045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0456" w:rsidRDefault="008D0456" w:rsidP="00E71FC3">
      <w:pPr>
        <w:spacing w:after="0" w:line="240" w:lineRule="auto"/>
      </w:pPr>
      <w:r>
        <w:separator/>
      </w:r>
    </w:p>
  </w:footnote>
  <w:footnote w:type="continuationSeparator" w:id="0">
    <w:p w:rsidR="008D0456" w:rsidRDefault="008D045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456"/>
    <w:rsid w:val="001A7C09"/>
    <w:rsid w:val="003B520B"/>
    <w:rsid w:val="00733BE7"/>
    <w:rsid w:val="008D045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33B15"/>
  <w15:chartTrackingRefBased/>
  <w15:docId w15:val="{D97ACFB3-11EF-449D-BC3D-6A6E95369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2016-10-03T09:08:00Z</dcterms:created>
  <dcterms:modified xsi:type="dcterms:W3CDTF">2016-10-03T09:10:00Z</dcterms:modified>
</cp:coreProperties>
</file>