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504391" w14:textId="77777777" w:rsidR="0084472C" w:rsidRDefault="0084472C" w:rsidP="0084472C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UPHILL</w:t>
      </w:r>
      <w:r>
        <w:rPr>
          <w:rFonts w:cs="Times New Roman"/>
          <w:szCs w:val="24"/>
        </w:rPr>
        <w:t xml:space="preserve">        (fl.1463)</w:t>
      </w:r>
    </w:p>
    <w:p w14:paraId="7D3CDFAC" w14:textId="77777777" w:rsidR="0084472C" w:rsidRDefault="0084472C" w:rsidP="0084472C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of Ruislip, Middlesex. Labourer.</w:t>
      </w:r>
    </w:p>
    <w:p w14:paraId="235DCD0F" w14:textId="77777777" w:rsidR="0084472C" w:rsidRDefault="0084472C" w:rsidP="0084472C">
      <w:pPr>
        <w:pStyle w:val="NoSpacing"/>
        <w:jc w:val="both"/>
        <w:rPr>
          <w:rFonts w:cs="Times New Roman"/>
          <w:szCs w:val="24"/>
        </w:rPr>
      </w:pPr>
    </w:p>
    <w:p w14:paraId="609090CA" w14:textId="77777777" w:rsidR="0084472C" w:rsidRDefault="0084472C" w:rsidP="0084472C">
      <w:pPr>
        <w:pStyle w:val="NoSpacing"/>
        <w:jc w:val="both"/>
        <w:rPr>
          <w:rFonts w:cs="Times New Roman"/>
          <w:szCs w:val="24"/>
        </w:rPr>
      </w:pPr>
    </w:p>
    <w:p w14:paraId="250F7525" w14:textId="77777777" w:rsidR="0084472C" w:rsidRDefault="0084472C" w:rsidP="0084472C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1463</w:t>
      </w:r>
      <w:r>
        <w:rPr>
          <w:rFonts w:cs="Times New Roman"/>
          <w:szCs w:val="24"/>
        </w:rPr>
        <w:tab/>
        <w:t>The King indicted him for felony and trespass.</w:t>
      </w:r>
    </w:p>
    <w:p w14:paraId="5D0DC529" w14:textId="77777777" w:rsidR="0084472C" w:rsidRDefault="0084472C" w:rsidP="0084472C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CB2B05">
          <w:rPr>
            <w:rStyle w:val="Hyperlink"/>
            <w:rFonts w:cs="Times New Roman"/>
            <w:szCs w:val="24"/>
          </w:rPr>
          <w:t>https://waalt.uh.edu/index.php/KB27/807</w:t>
        </w:r>
      </w:hyperlink>
      <w:r>
        <w:rPr>
          <w:rFonts w:cs="Times New Roman"/>
          <w:szCs w:val="24"/>
        </w:rPr>
        <w:t xml:space="preserve"> )</w:t>
      </w:r>
    </w:p>
    <w:p w14:paraId="7451A2FD" w14:textId="77777777" w:rsidR="0084472C" w:rsidRDefault="0084472C" w:rsidP="0084472C">
      <w:pPr>
        <w:pStyle w:val="NoSpacing"/>
        <w:jc w:val="both"/>
        <w:rPr>
          <w:rFonts w:cs="Times New Roman"/>
          <w:szCs w:val="24"/>
        </w:rPr>
      </w:pPr>
    </w:p>
    <w:p w14:paraId="7AE6AFBB" w14:textId="77777777" w:rsidR="0084472C" w:rsidRDefault="0084472C" w:rsidP="0084472C">
      <w:pPr>
        <w:pStyle w:val="NoSpacing"/>
        <w:jc w:val="both"/>
        <w:rPr>
          <w:rFonts w:cs="Times New Roman"/>
          <w:szCs w:val="24"/>
        </w:rPr>
      </w:pPr>
    </w:p>
    <w:p w14:paraId="2867D7BE" w14:textId="34424B52" w:rsidR="00617568" w:rsidRPr="00086E2C" w:rsidRDefault="0084472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25 October 2025</w:t>
      </w: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7FB4A0" w14:textId="77777777" w:rsidR="0084472C" w:rsidRDefault="0084472C" w:rsidP="00086E2C">
      <w:pPr>
        <w:spacing w:after="0" w:line="240" w:lineRule="auto"/>
      </w:pPr>
      <w:r>
        <w:separator/>
      </w:r>
    </w:p>
  </w:endnote>
  <w:endnote w:type="continuationSeparator" w:id="0">
    <w:p w14:paraId="6D7EF1AD" w14:textId="77777777" w:rsidR="0084472C" w:rsidRDefault="0084472C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03481B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A23351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>Compilation copywrite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CC83D7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A8D69B" w14:textId="77777777" w:rsidR="0084472C" w:rsidRDefault="0084472C" w:rsidP="00086E2C">
      <w:pPr>
        <w:spacing w:after="0" w:line="240" w:lineRule="auto"/>
      </w:pPr>
      <w:r>
        <w:separator/>
      </w:r>
    </w:p>
  </w:footnote>
  <w:footnote w:type="continuationSeparator" w:id="0">
    <w:p w14:paraId="66EC7157" w14:textId="77777777" w:rsidR="0084472C" w:rsidRDefault="0084472C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553DEB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01BE13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58BD4C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472C"/>
    <w:rsid w:val="00086E2C"/>
    <w:rsid w:val="000A2E7A"/>
    <w:rsid w:val="002244B7"/>
    <w:rsid w:val="00265261"/>
    <w:rsid w:val="00314D94"/>
    <w:rsid w:val="00617568"/>
    <w:rsid w:val="006E68FA"/>
    <w:rsid w:val="0084472C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141B9B"/>
  <w15:chartTrackingRefBased/>
  <w15:docId w15:val="{9768A312-2392-4BA6-9A8B-EBD65B9344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84472C"/>
    <w:pPr>
      <w:spacing w:after="0" w:line="240" w:lineRule="auto"/>
    </w:pPr>
    <w:rPr>
      <w:rFonts w:ascii="Times New Roman" w:hAnsi="Times New Roman"/>
      <w:kern w:val="0"/>
      <w:szCs w:val="22"/>
      <w:lang w:val="en-US"/>
      <w14:ligatures w14:val="none"/>
    </w:rPr>
  </w:style>
  <w:style w:type="character" w:styleId="Hyperlink">
    <w:name w:val="Hyperlink"/>
    <w:basedOn w:val="DefaultParagraphFont"/>
    <w:uiPriority w:val="99"/>
    <w:unhideWhenUsed/>
    <w:rsid w:val="0084472C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807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2</TotalTime>
  <Pages>1</Pages>
  <Words>32</Words>
  <Characters>207</Characters>
  <Application>Microsoft Office Word</Application>
  <DocSecurity>0</DocSecurity>
  <Lines>11</Lines>
  <Paragraphs>7</Paragraphs>
  <ScaleCrop>false</ScaleCrop>
  <Company/>
  <LinksUpToDate>false</LinksUpToDate>
  <CharactersWithSpaces>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2025-10-25T18:52:00Z</dcterms:created>
  <dcterms:modified xsi:type="dcterms:W3CDTF">2025-10-25T18:54:00Z</dcterms:modified>
</cp:coreProperties>
</file>