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E83D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UPHILL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fl.1489)</w:t>
      </w:r>
    </w:p>
    <w:p w14:paraId="760E4998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Taunton. Brasier.</w:t>
      </w:r>
    </w:p>
    <w:p w14:paraId="1D2A3977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</w:p>
    <w:p w14:paraId="77EB5DC6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</w:p>
    <w:p w14:paraId="1B796314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 xml:space="preserve">Margaret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(q.v.), as the executrix of Ralph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 of London, fishmonger(q.v.),</w:t>
      </w:r>
    </w:p>
    <w:p w14:paraId="1ADAAA58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brought a plaint of debt against him and Philip </w:t>
      </w:r>
      <w:proofErr w:type="spellStart"/>
      <w:r>
        <w:rPr>
          <w:rFonts w:cs="Times New Roman"/>
          <w:szCs w:val="24"/>
          <w:lang w:val="en-GB"/>
        </w:rPr>
        <w:t>Meryke</w:t>
      </w:r>
      <w:proofErr w:type="spellEnd"/>
      <w:r>
        <w:rPr>
          <w:rFonts w:cs="Times New Roman"/>
          <w:szCs w:val="24"/>
          <w:lang w:val="en-GB"/>
        </w:rPr>
        <w:t xml:space="preserve"> of Bristol(q.v.).</w:t>
      </w:r>
    </w:p>
    <w:p w14:paraId="51C5AEA9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7CA682E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</w:p>
    <w:p w14:paraId="1B0B7DF0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</w:p>
    <w:p w14:paraId="22EB0FC5" w14:textId="77777777" w:rsidR="004657B7" w:rsidRDefault="004657B7" w:rsidP="004657B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21DDB8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A50FC" w14:textId="77777777" w:rsidR="004657B7" w:rsidRDefault="004657B7" w:rsidP="009139A6">
      <w:r>
        <w:separator/>
      </w:r>
    </w:p>
  </w:endnote>
  <w:endnote w:type="continuationSeparator" w:id="0">
    <w:p w14:paraId="068F5F7A" w14:textId="77777777" w:rsidR="004657B7" w:rsidRDefault="004657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07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D6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323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CCABC" w14:textId="77777777" w:rsidR="004657B7" w:rsidRDefault="004657B7" w:rsidP="009139A6">
      <w:r>
        <w:separator/>
      </w:r>
    </w:p>
  </w:footnote>
  <w:footnote w:type="continuationSeparator" w:id="0">
    <w:p w14:paraId="4C5220FA" w14:textId="77777777" w:rsidR="004657B7" w:rsidRDefault="004657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C8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87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77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B7"/>
    <w:rsid w:val="000666E0"/>
    <w:rsid w:val="002510B7"/>
    <w:rsid w:val="004657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58E34"/>
  <w15:chartTrackingRefBased/>
  <w15:docId w15:val="{3802B2B3-E3A5-4F06-BFB9-57750AD9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57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2024-02-06T12:10:00Z</dcterms:created>
  <dcterms:modified xsi:type="dcterms:W3CDTF">2024-02-06T12:11:00Z</dcterms:modified>
</cp:coreProperties>
</file>