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51340" w14:textId="77777777" w:rsidR="000F48CD" w:rsidRDefault="000F48CD" w:rsidP="000F48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UPGATE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fl.1402)</w:t>
      </w:r>
    </w:p>
    <w:p w14:paraId="3DE02DAE" w14:textId="77777777" w:rsidR="000F48CD" w:rsidRDefault="000F48CD" w:rsidP="000F48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5C454539" w14:textId="77777777" w:rsidR="000F48CD" w:rsidRDefault="000F48CD" w:rsidP="000F48CD">
      <w:pPr>
        <w:pStyle w:val="NoSpacing"/>
        <w:rPr>
          <w:rFonts w:cs="Times New Roman"/>
          <w:szCs w:val="24"/>
        </w:rPr>
      </w:pPr>
    </w:p>
    <w:p w14:paraId="687D93D1" w14:textId="77777777" w:rsidR="000F48CD" w:rsidRDefault="000F48CD" w:rsidP="000F48CD">
      <w:pPr>
        <w:pStyle w:val="NoSpacing"/>
        <w:rPr>
          <w:rFonts w:cs="Times New Roman"/>
          <w:szCs w:val="24"/>
        </w:rPr>
      </w:pPr>
    </w:p>
    <w:p w14:paraId="349C9949" w14:textId="77777777" w:rsidR="000F48CD" w:rsidRDefault="000F48CD" w:rsidP="000F48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May1402</w:t>
      </w:r>
      <w:r>
        <w:rPr>
          <w:rFonts w:cs="Times New Roman"/>
          <w:szCs w:val="24"/>
        </w:rPr>
        <w:tab/>
        <w:t xml:space="preserve">He and </w:t>
      </w:r>
      <w:proofErr w:type="gramStart"/>
      <w:r>
        <w:rPr>
          <w:rFonts w:cs="Times New Roman"/>
          <w:szCs w:val="24"/>
        </w:rPr>
        <w:t>sir</w:t>
      </w:r>
      <w:proofErr w:type="gramEnd"/>
      <w:r>
        <w:rPr>
          <w:rFonts w:cs="Times New Roman"/>
          <w:szCs w:val="24"/>
        </w:rPr>
        <w:t xml:space="preserve"> John </w:t>
      </w:r>
      <w:proofErr w:type="spellStart"/>
      <w:r>
        <w:rPr>
          <w:rFonts w:cs="Times New Roman"/>
          <w:szCs w:val="24"/>
        </w:rPr>
        <w:t>Bungey</w:t>
      </w:r>
      <w:proofErr w:type="spellEnd"/>
      <w:r>
        <w:rPr>
          <w:rFonts w:cs="Times New Roman"/>
          <w:szCs w:val="24"/>
        </w:rPr>
        <w:t>, chaplain(q.v.), made a plaint of a debt of</w:t>
      </w:r>
    </w:p>
    <w:p w14:paraId="76B14F9F" w14:textId="77777777" w:rsidR="000F48CD" w:rsidRDefault="000F48CD" w:rsidP="000F48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£12 13s 4d against John </w:t>
      </w:r>
      <w:proofErr w:type="spellStart"/>
      <w:r>
        <w:rPr>
          <w:rFonts w:cs="Times New Roman"/>
          <w:szCs w:val="24"/>
        </w:rPr>
        <w:t>Derneford</w:t>
      </w:r>
      <w:proofErr w:type="spellEnd"/>
      <w:r>
        <w:rPr>
          <w:rFonts w:cs="Times New Roman"/>
          <w:szCs w:val="24"/>
        </w:rPr>
        <w:t xml:space="preserve"> of London, bowyer(q.v.).</w:t>
      </w:r>
    </w:p>
    <w:p w14:paraId="0B487941" w14:textId="77777777" w:rsidR="000F48CD" w:rsidRDefault="000F48CD" w:rsidP="000F48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C 241/192/38)</w:t>
      </w:r>
    </w:p>
    <w:p w14:paraId="76607B11" w14:textId="77777777" w:rsidR="000F48CD" w:rsidRDefault="000F48CD" w:rsidP="000F48CD">
      <w:pPr>
        <w:pStyle w:val="NoSpacing"/>
        <w:rPr>
          <w:rFonts w:cs="Times New Roman"/>
          <w:szCs w:val="24"/>
        </w:rPr>
      </w:pPr>
    </w:p>
    <w:p w14:paraId="6E5E2DD0" w14:textId="77777777" w:rsidR="000F48CD" w:rsidRDefault="000F48CD" w:rsidP="000F48CD">
      <w:pPr>
        <w:pStyle w:val="NoSpacing"/>
        <w:rPr>
          <w:rFonts w:cs="Times New Roman"/>
          <w:szCs w:val="24"/>
        </w:rPr>
      </w:pPr>
    </w:p>
    <w:p w14:paraId="2E108178" w14:textId="77777777" w:rsidR="000F48CD" w:rsidRDefault="000F48CD" w:rsidP="000F48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November 2024</w:t>
      </w:r>
    </w:p>
    <w:p w14:paraId="0551AB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73B1D" w14:textId="77777777" w:rsidR="000F48CD" w:rsidRDefault="000F48CD" w:rsidP="009139A6">
      <w:r>
        <w:separator/>
      </w:r>
    </w:p>
  </w:endnote>
  <w:endnote w:type="continuationSeparator" w:id="0">
    <w:p w14:paraId="59D05434" w14:textId="77777777" w:rsidR="000F48CD" w:rsidRDefault="000F48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002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B11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3D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03EF7" w14:textId="77777777" w:rsidR="000F48CD" w:rsidRDefault="000F48CD" w:rsidP="009139A6">
      <w:r>
        <w:separator/>
      </w:r>
    </w:p>
  </w:footnote>
  <w:footnote w:type="continuationSeparator" w:id="0">
    <w:p w14:paraId="5041982E" w14:textId="77777777" w:rsidR="000F48CD" w:rsidRDefault="000F48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E6C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CCF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125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CD"/>
    <w:rsid w:val="000666E0"/>
    <w:rsid w:val="000F48CD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2925"/>
  <w15:chartTrackingRefBased/>
  <w15:docId w15:val="{78D20F94-7165-4D37-B7D2-FCAD4C4B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2024-11-04T09:03:00Z</dcterms:created>
  <dcterms:modified xsi:type="dcterms:W3CDTF">2024-11-04T09:04:00Z</dcterms:modified>
</cp:coreProperties>
</file>