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A87" w:rsidRDefault="00CE4A87" w:rsidP="00CE4A8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UPCHARE</w:t>
      </w:r>
      <w:r>
        <w:rPr>
          <w:rStyle w:val="Hyperlink"/>
          <w:color w:val="auto"/>
          <w:u w:val="none"/>
        </w:rPr>
        <w:t xml:space="preserve">       (fl.1486)</w:t>
      </w:r>
    </w:p>
    <w:p w:rsidR="00CE4A87" w:rsidRDefault="00CE4A87" w:rsidP="00CE4A8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CE4A87" w:rsidRDefault="00CE4A87" w:rsidP="00CE4A8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CE4A87" w:rsidRDefault="00CE4A87" w:rsidP="00CE4A8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1486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proofErr w:type="gramStart"/>
      <w:r>
        <w:rPr>
          <w:rStyle w:val="Hyperlink"/>
          <w:color w:val="auto"/>
          <w:u w:val="none"/>
        </w:rPr>
        <w:t>Quienson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 xml:space="preserve">q.v.) and his wife, </w:t>
      </w:r>
      <w:proofErr w:type="spellStart"/>
      <w:r>
        <w:rPr>
          <w:rStyle w:val="Hyperlink"/>
          <w:color w:val="auto"/>
          <w:u w:val="none"/>
        </w:rPr>
        <w:t>Audree</w:t>
      </w:r>
      <w:proofErr w:type="spellEnd"/>
      <w:r>
        <w:rPr>
          <w:rStyle w:val="Hyperlink"/>
          <w:color w:val="auto"/>
          <w:u w:val="none"/>
        </w:rPr>
        <w:t>(q.v.), administrators of Thomas</w:t>
      </w:r>
    </w:p>
    <w:p w:rsidR="00CE4A87" w:rsidRDefault="00CE4A87" w:rsidP="00CE4A8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Clerk, Parson of Fordham, Suffolk, made a complaint of debt against him and</w:t>
      </w:r>
    </w:p>
    <w:p w:rsidR="00CE4A87" w:rsidRDefault="00CE4A87" w:rsidP="00CE4A8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proofErr w:type="gramStart"/>
      <w:r>
        <w:rPr>
          <w:rStyle w:val="Hyperlink"/>
          <w:color w:val="auto"/>
          <w:u w:val="none"/>
        </w:rPr>
        <w:t>Poley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q.v.).</w:t>
      </w:r>
    </w:p>
    <w:p w:rsidR="00CE4A87" w:rsidRDefault="00CE4A87" w:rsidP="00CE4A8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303464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ref.C</w:t>
      </w:r>
      <w:proofErr w:type="spellEnd"/>
      <w:r>
        <w:rPr>
          <w:rStyle w:val="Hyperlink"/>
          <w:color w:val="auto"/>
          <w:u w:val="none"/>
        </w:rPr>
        <w:t xml:space="preserve"> 1/82/23)</w:t>
      </w:r>
    </w:p>
    <w:p w:rsidR="00CE4A87" w:rsidRDefault="00CE4A87" w:rsidP="00CE4A8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CE4A87" w:rsidRDefault="00CE4A87" w:rsidP="00CE4A8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CE4A87" w:rsidRDefault="00CE4A87" w:rsidP="00CE4A8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A87" w:rsidRDefault="00CE4A87" w:rsidP="00920DE3">
      <w:pPr>
        <w:spacing w:after="0" w:line="240" w:lineRule="auto"/>
      </w:pPr>
      <w:r>
        <w:separator/>
      </w:r>
    </w:p>
  </w:endnote>
  <w:endnote w:type="continuationSeparator" w:id="0">
    <w:p w:rsidR="00CE4A87" w:rsidRDefault="00CE4A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A87" w:rsidRDefault="00CE4A87" w:rsidP="00920DE3">
      <w:pPr>
        <w:spacing w:after="0" w:line="240" w:lineRule="auto"/>
      </w:pPr>
      <w:r>
        <w:separator/>
      </w:r>
    </w:p>
  </w:footnote>
  <w:footnote w:type="continuationSeparator" w:id="0">
    <w:p w:rsidR="00CE4A87" w:rsidRDefault="00CE4A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87"/>
    <w:rsid w:val="00120749"/>
    <w:rsid w:val="00624CAE"/>
    <w:rsid w:val="00920DE3"/>
    <w:rsid w:val="00C009D8"/>
    <w:rsid w:val="00CE4A8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E4A8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E4A8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2015-04-25T18:59:00Z</dcterms:created>
  <dcterms:modified xsi:type="dcterms:W3CDTF">2015-04-25T18:59:00Z</dcterms:modified>
</cp:coreProperties>
</file>