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5CFB7" w14:textId="77777777" w:rsidR="0022030F" w:rsidRDefault="0022030F" w:rsidP="00220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UNWYN</w:t>
      </w:r>
      <w:r>
        <w:rPr>
          <w:rFonts w:cs="Times New Roman"/>
          <w:szCs w:val="24"/>
        </w:rPr>
        <w:t xml:space="preserve">       (fl.1453)</w:t>
      </w:r>
    </w:p>
    <w:p w14:paraId="72CE5C78" w14:textId="77777777" w:rsidR="0022030F" w:rsidRDefault="0022030F" w:rsidP="0022030F">
      <w:pPr>
        <w:pStyle w:val="NoSpacing"/>
        <w:rPr>
          <w:rFonts w:cs="Times New Roman"/>
          <w:szCs w:val="24"/>
        </w:rPr>
      </w:pPr>
    </w:p>
    <w:p w14:paraId="71BE6240" w14:textId="77777777" w:rsidR="0022030F" w:rsidRDefault="0022030F" w:rsidP="0022030F">
      <w:pPr>
        <w:pStyle w:val="NoSpacing"/>
        <w:rPr>
          <w:rFonts w:cs="Times New Roman"/>
          <w:szCs w:val="24"/>
        </w:rPr>
      </w:pPr>
    </w:p>
    <w:p w14:paraId="2FCC186D" w14:textId="77777777" w:rsidR="0022030F" w:rsidRDefault="0022030F" w:rsidP="00220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Mar.1453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Wiltshire.</w:t>
      </w:r>
    </w:p>
    <w:p w14:paraId="43D1EC15" w14:textId="77777777" w:rsidR="0022030F" w:rsidRDefault="0022030F" w:rsidP="00220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p.681)</w:t>
      </w:r>
    </w:p>
    <w:p w14:paraId="675ABD57" w14:textId="77777777" w:rsidR="0022030F" w:rsidRDefault="0022030F" w:rsidP="0022030F">
      <w:pPr>
        <w:pStyle w:val="NoSpacing"/>
        <w:rPr>
          <w:rFonts w:cs="Times New Roman"/>
          <w:szCs w:val="24"/>
        </w:rPr>
      </w:pPr>
    </w:p>
    <w:p w14:paraId="1F1E9909" w14:textId="77777777" w:rsidR="0022030F" w:rsidRDefault="0022030F" w:rsidP="0022030F">
      <w:pPr>
        <w:pStyle w:val="NoSpacing"/>
        <w:rPr>
          <w:rFonts w:cs="Times New Roman"/>
          <w:szCs w:val="24"/>
        </w:rPr>
      </w:pPr>
    </w:p>
    <w:p w14:paraId="73E1AD5B" w14:textId="77777777" w:rsidR="0022030F" w:rsidRDefault="0022030F" w:rsidP="00220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2025</w:t>
      </w:r>
    </w:p>
    <w:p w14:paraId="001BBB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3081" w14:textId="77777777" w:rsidR="0022030F" w:rsidRDefault="0022030F" w:rsidP="009139A6">
      <w:r>
        <w:separator/>
      </w:r>
    </w:p>
  </w:endnote>
  <w:endnote w:type="continuationSeparator" w:id="0">
    <w:p w14:paraId="4DCAFD38" w14:textId="77777777" w:rsidR="0022030F" w:rsidRDefault="002203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1D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23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9D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FBB3" w14:textId="77777777" w:rsidR="0022030F" w:rsidRDefault="0022030F" w:rsidP="009139A6">
      <w:r>
        <w:separator/>
      </w:r>
    </w:p>
  </w:footnote>
  <w:footnote w:type="continuationSeparator" w:id="0">
    <w:p w14:paraId="480EEACF" w14:textId="77777777" w:rsidR="0022030F" w:rsidRDefault="002203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82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40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DD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0F"/>
    <w:rsid w:val="000666E0"/>
    <w:rsid w:val="000A2E7A"/>
    <w:rsid w:val="001307AC"/>
    <w:rsid w:val="00190DFA"/>
    <w:rsid w:val="0022030F"/>
    <w:rsid w:val="002510B7"/>
    <w:rsid w:val="00270799"/>
    <w:rsid w:val="002737D5"/>
    <w:rsid w:val="00357E4A"/>
    <w:rsid w:val="005C130B"/>
    <w:rsid w:val="00826F5C"/>
    <w:rsid w:val="00886D1B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6447"/>
  <w15:chartTrackingRefBased/>
  <w15:docId w15:val="{968DCA3E-ECE0-42BA-B191-197D6165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2025-09-11T08:56:00Z</dcterms:created>
  <dcterms:modified xsi:type="dcterms:W3CDTF">2025-09-11T08:57:00Z</dcterms:modified>
</cp:coreProperties>
</file>