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282A1" w14:textId="77777777" w:rsidR="00596355" w:rsidRDefault="00596355" w:rsidP="00596355">
      <w:pPr>
        <w:pStyle w:val="NoSpacing"/>
      </w:pPr>
      <w:r>
        <w:rPr>
          <w:u w:val="single"/>
        </w:rPr>
        <w:t>Thomas UNTON</w:t>
      </w:r>
      <w:r>
        <w:t xml:space="preserve">      (fl.1457)</w:t>
      </w:r>
    </w:p>
    <w:p w14:paraId="7B2A4EB3" w14:textId="77777777" w:rsidR="00596355" w:rsidRDefault="00596355" w:rsidP="00596355">
      <w:pPr>
        <w:pStyle w:val="NoSpacing"/>
      </w:pPr>
    </w:p>
    <w:p w14:paraId="211A1EAB" w14:textId="77777777" w:rsidR="00596355" w:rsidRDefault="00596355" w:rsidP="00596355">
      <w:pPr>
        <w:pStyle w:val="NoSpacing"/>
      </w:pPr>
    </w:p>
    <w:p w14:paraId="0217407F" w14:textId="77777777" w:rsidR="00596355" w:rsidRDefault="00596355" w:rsidP="00596355">
      <w:pPr>
        <w:pStyle w:val="NoSpacing"/>
      </w:pPr>
      <w:r>
        <w:t xml:space="preserve">  1 May1457</w:t>
      </w:r>
      <w:r>
        <w:tab/>
        <w:t xml:space="preserve">Settlement of the action taken by him and others against John </w:t>
      </w:r>
    </w:p>
    <w:p w14:paraId="5111E85B" w14:textId="77777777" w:rsidR="00596355" w:rsidRDefault="00596355" w:rsidP="00596355">
      <w:pPr>
        <w:pStyle w:val="NoSpacing"/>
      </w:pPr>
      <w:r>
        <w:tab/>
      </w:r>
      <w:r>
        <w:tab/>
      </w:r>
      <w:proofErr w:type="spellStart"/>
      <w:r>
        <w:t>Tyshoo</w:t>
      </w:r>
      <w:proofErr w:type="spellEnd"/>
      <w:r>
        <w:t>(q.v.), deforciant of a messuage, a toft, 10½ acres of land and</w:t>
      </w:r>
    </w:p>
    <w:p w14:paraId="370BC8F2" w14:textId="77777777" w:rsidR="00596355" w:rsidRDefault="00596355" w:rsidP="00596355">
      <w:pPr>
        <w:pStyle w:val="NoSpacing"/>
      </w:pPr>
      <w:r>
        <w:tab/>
      </w:r>
      <w:r>
        <w:tab/>
        <w:t>3 acres of meadow in Adderbury, Oxfordshire.</w:t>
      </w:r>
    </w:p>
    <w:p w14:paraId="5A28CD3F" w14:textId="77777777" w:rsidR="00596355" w:rsidRPr="00596355" w:rsidRDefault="00596355" w:rsidP="00596355">
      <w:pPr>
        <w:pStyle w:val="NoSpacing"/>
        <w:rPr>
          <w:sz w:val="22"/>
          <w:szCs w:val="22"/>
        </w:rPr>
      </w:pPr>
      <w:r>
        <w:tab/>
      </w:r>
      <w:r>
        <w:tab/>
      </w:r>
      <w:r w:rsidRPr="00596355">
        <w:rPr>
          <w:sz w:val="22"/>
          <w:szCs w:val="22"/>
        </w:rPr>
        <w:t>(</w:t>
      </w:r>
      <w:hyperlink r:id="rId6" w:history="1">
        <w:r w:rsidRPr="00596355">
          <w:rPr>
            <w:rStyle w:val="Hyperlink"/>
            <w:sz w:val="22"/>
            <w:szCs w:val="22"/>
          </w:rPr>
          <w:t>http://www.medievalgenealogy.org.uk/fines/abstracts/CP_25_1_191_28.shtml</w:t>
        </w:r>
      </w:hyperlink>
      <w:r w:rsidRPr="00596355">
        <w:rPr>
          <w:sz w:val="22"/>
          <w:szCs w:val="22"/>
        </w:rPr>
        <w:t>)</w:t>
      </w:r>
    </w:p>
    <w:p w14:paraId="6A56C1DA" w14:textId="77777777" w:rsidR="00596355" w:rsidRDefault="00596355" w:rsidP="00596355">
      <w:pPr>
        <w:pStyle w:val="NoSpacing"/>
      </w:pPr>
    </w:p>
    <w:p w14:paraId="1D57AB7A" w14:textId="77777777" w:rsidR="00596355" w:rsidRDefault="00596355" w:rsidP="00596355">
      <w:pPr>
        <w:pStyle w:val="NoSpacing"/>
      </w:pPr>
    </w:p>
    <w:p w14:paraId="475A34A5" w14:textId="77777777" w:rsidR="00596355" w:rsidRDefault="00596355" w:rsidP="00596355">
      <w:pPr>
        <w:pStyle w:val="NoSpacing"/>
      </w:pPr>
      <w:r>
        <w:t>26 March 2014</w:t>
      </w:r>
    </w:p>
    <w:p w14:paraId="6AA28929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EC559" w14:textId="77777777" w:rsidR="00596355" w:rsidRDefault="00596355" w:rsidP="00920DE3">
      <w:pPr>
        <w:spacing w:after="0" w:line="240" w:lineRule="auto"/>
      </w:pPr>
      <w:r>
        <w:separator/>
      </w:r>
    </w:p>
  </w:endnote>
  <w:endnote w:type="continuationSeparator" w:id="0">
    <w:p w14:paraId="35104658" w14:textId="77777777" w:rsidR="00596355" w:rsidRDefault="005963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51BDB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916B0" w14:textId="77777777" w:rsidR="00C009D8" w:rsidRPr="00C009D8" w:rsidRDefault="00C009D8">
    <w:pPr>
      <w:pStyle w:val="Footer"/>
    </w:pPr>
    <w:r>
      <w:t>Copyright I.S.Rogers 9 August 2013</w:t>
    </w:r>
  </w:p>
  <w:p w14:paraId="37581B61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C1051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4E752" w14:textId="77777777" w:rsidR="00596355" w:rsidRDefault="00596355" w:rsidP="00920DE3">
      <w:pPr>
        <w:spacing w:after="0" w:line="240" w:lineRule="auto"/>
      </w:pPr>
      <w:r>
        <w:separator/>
      </w:r>
    </w:p>
  </w:footnote>
  <w:footnote w:type="continuationSeparator" w:id="0">
    <w:p w14:paraId="6FEE819F" w14:textId="77777777" w:rsidR="00596355" w:rsidRDefault="005963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F9FC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612A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07E8F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6355"/>
    <w:rsid w:val="00120749"/>
    <w:rsid w:val="00596355"/>
    <w:rsid w:val="00624CAE"/>
    <w:rsid w:val="00920DE3"/>
    <w:rsid w:val="00AC5A0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F0380"/>
  <w15:docId w15:val="{80D3945C-3478-4F33-B8BC-431677609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63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2014-04-17T20:35:00Z</dcterms:created>
  <dcterms:modified xsi:type="dcterms:W3CDTF">2022-10-07T13:53:00Z</dcterms:modified>
</cp:coreProperties>
</file>