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422AF" w14:textId="77777777" w:rsidR="0011060C" w:rsidRDefault="0011060C" w:rsidP="00110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UNTON</w:t>
      </w:r>
      <w:r>
        <w:rPr>
          <w:rFonts w:ascii="Times New Roman" w:hAnsi="Times New Roman" w:cs="Times New Roman"/>
          <w:lang w:val="en-US"/>
        </w:rPr>
        <w:t xml:space="preserve">       (fl.1479)</w:t>
      </w:r>
    </w:p>
    <w:p w14:paraId="411381F2" w14:textId="77777777" w:rsidR="0011060C" w:rsidRDefault="0011060C" w:rsidP="00110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Mansfield. Gentleman.</w:t>
      </w:r>
    </w:p>
    <w:p w14:paraId="246CE9D2" w14:textId="77777777" w:rsidR="0011060C" w:rsidRDefault="0011060C" w:rsidP="0011060C">
      <w:pPr>
        <w:pStyle w:val="NoSpacing"/>
        <w:rPr>
          <w:rFonts w:ascii="Times New Roman" w:hAnsi="Times New Roman" w:cs="Times New Roman"/>
          <w:lang w:val="en-US"/>
        </w:rPr>
      </w:pPr>
    </w:p>
    <w:p w14:paraId="0152ED04" w14:textId="77777777" w:rsidR="0011060C" w:rsidRDefault="0011060C" w:rsidP="0011060C">
      <w:pPr>
        <w:pStyle w:val="NoSpacing"/>
        <w:rPr>
          <w:rFonts w:ascii="Times New Roman" w:hAnsi="Times New Roman" w:cs="Times New Roman"/>
          <w:lang w:val="en-US"/>
        </w:rPr>
      </w:pPr>
    </w:p>
    <w:p w14:paraId="655B701E" w14:textId="77777777" w:rsidR="0011060C" w:rsidRDefault="0011060C" w:rsidP="00110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1479</w:t>
      </w:r>
      <w:r>
        <w:rPr>
          <w:rFonts w:ascii="Times New Roman" w:hAnsi="Times New Roman" w:cs="Times New Roman"/>
          <w:lang w:val="en-US"/>
        </w:rPr>
        <w:tab/>
        <w:t>Robert Blakwall brought a plaint of trespass against him and 17 others.</w:t>
      </w:r>
    </w:p>
    <w:p w14:paraId="7FE91B8B" w14:textId="77777777" w:rsidR="0011060C" w:rsidRDefault="0011060C" w:rsidP="00110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rFonts w:ascii="Times New Roman" w:hAnsi="Times New Roman" w:cs="Times New Roman"/>
            <w:lang w:val="en-US"/>
          </w:rPr>
          <w:t>https://waalt.uh.edu/index.php/KB27/870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CD29756" w14:textId="77777777" w:rsidR="0011060C" w:rsidRDefault="0011060C" w:rsidP="0011060C">
      <w:pPr>
        <w:pStyle w:val="NoSpacing"/>
        <w:rPr>
          <w:rFonts w:ascii="Times New Roman" w:hAnsi="Times New Roman" w:cs="Times New Roman"/>
          <w:lang w:val="en-US"/>
        </w:rPr>
      </w:pPr>
    </w:p>
    <w:p w14:paraId="26049131" w14:textId="77777777" w:rsidR="0011060C" w:rsidRPr="00647EA5" w:rsidRDefault="0011060C" w:rsidP="0011060C">
      <w:pPr>
        <w:pStyle w:val="NoSpacing"/>
        <w:rPr>
          <w:rFonts w:ascii="Times New Roman" w:hAnsi="Times New Roman" w:cs="Times New Roman"/>
          <w:lang w:val="en-US"/>
        </w:rPr>
      </w:pPr>
    </w:p>
    <w:p w14:paraId="1842BB34" w14:textId="77777777" w:rsidR="0011060C" w:rsidRDefault="0011060C" w:rsidP="0011060C">
      <w:pPr>
        <w:pStyle w:val="NoSpacing"/>
        <w:rPr>
          <w:rFonts w:ascii="Times New Roman" w:hAnsi="Times New Roman" w:cs="Times New Roman"/>
        </w:rPr>
      </w:pPr>
      <w:r w:rsidRPr="00647EA5">
        <w:rPr>
          <w:rFonts w:ascii="Times New Roman" w:hAnsi="Times New Roman" w:cs="Times New Roman"/>
        </w:rPr>
        <w:t>19 October 2025</w:t>
      </w:r>
    </w:p>
    <w:p w14:paraId="78C8106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3037" w14:textId="77777777" w:rsidR="0011060C" w:rsidRDefault="0011060C" w:rsidP="00086E2C">
      <w:pPr>
        <w:spacing w:after="0" w:line="240" w:lineRule="auto"/>
      </w:pPr>
      <w:r>
        <w:separator/>
      </w:r>
    </w:p>
  </w:endnote>
  <w:endnote w:type="continuationSeparator" w:id="0">
    <w:p w14:paraId="6727C9ED" w14:textId="77777777" w:rsidR="0011060C" w:rsidRDefault="001106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517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141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A6B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DF6A" w14:textId="77777777" w:rsidR="0011060C" w:rsidRDefault="0011060C" w:rsidP="00086E2C">
      <w:pPr>
        <w:spacing w:after="0" w:line="240" w:lineRule="auto"/>
      </w:pPr>
      <w:r>
        <w:separator/>
      </w:r>
    </w:p>
  </w:footnote>
  <w:footnote w:type="continuationSeparator" w:id="0">
    <w:p w14:paraId="0A160245" w14:textId="77777777" w:rsidR="0011060C" w:rsidRDefault="001106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1D7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14C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4FA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0C"/>
    <w:rsid w:val="00086E2C"/>
    <w:rsid w:val="000A2E7A"/>
    <w:rsid w:val="0011060C"/>
    <w:rsid w:val="001117AD"/>
    <w:rsid w:val="002244B7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2F015"/>
  <w15:chartTrackingRefBased/>
  <w15:docId w15:val="{10FF6C93-E6F3-41AD-918B-25A21C7D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106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060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25</Words>
  <Characters>160</Characters>
  <Application>Microsoft Office Word</Application>
  <DocSecurity>0</DocSecurity>
  <Lines>9</Lines>
  <Paragraphs>5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2025-10-20T23:10:00Z</dcterms:created>
  <dcterms:modified xsi:type="dcterms:W3CDTF">2025-10-20T23:11:00Z</dcterms:modified>
</cp:coreProperties>
</file>