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F68B" w14:textId="77777777" w:rsidR="007D71BA" w:rsidRDefault="007D71BA" w:rsidP="007D71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UNKETYLL</w:t>
      </w:r>
      <w:r>
        <w:rPr>
          <w:rFonts w:cs="Times New Roman"/>
          <w:szCs w:val="24"/>
        </w:rPr>
        <w:t xml:space="preserve">       (fl.1479-1500)</w:t>
      </w:r>
    </w:p>
    <w:p w14:paraId="1F8BE96C" w14:textId="77777777" w:rsidR="007D71BA" w:rsidRDefault="007D71BA" w:rsidP="007D71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All Saints’ Church, </w:t>
      </w:r>
      <w:proofErr w:type="spellStart"/>
      <w:r>
        <w:rPr>
          <w:rFonts w:cs="Times New Roman"/>
          <w:szCs w:val="24"/>
        </w:rPr>
        <w:t>Mattishall</w:t>
      </w:r>
      <w:proofErr w:type="spellEnd"/>
      <w:r>
        <w:rPr>
          <w:rFonts w:cs="Times New Roman"/>
          <w:szCs w:val="24"/>
        </w:rPr>
        <w:t>, Norfolk.</w:t>
      </w:r>
    </w:p>
    <w:p w14:paraId="55868D2E" w14:textId="77777777" w:rsidR="007D71BA" w:rsidRDefault="007D71BA" w:rsidP="007D71BA">
      <w:pPr>
        <w:pStyle w:val="NoSpacing"/>
        <w:rPr>
          <w:rFonts w:cs="Times New Roman"/>
          <w:szCs w:val="24"/>
        </w:rPr>
      </w:pPr>
    </w:p>
    <w:p w14:paraId="25E2F95A" w14:textId="77777777" w:rsidR="007D71BA" w:rsidRDefault="007D71BA" w:rsidP="007D71BA">
      <w:pPr>
        <w:pStyle w:val="NoSpacing"/>
        <w:rPr>
          <w:rFonts w:cs="Times New Roman"/>
          <w:szCs w:val="24"/>
        </w:rPr>
      </w:pPr>
    </w:p>
    <w:p w14:paraId="0F84AACB" w14:textId="77777777" w:rsidR="007D71BA" w:rsidRDefault="007D71BA" w:rsidP="007D71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1479-1500</w:t>
      </w:r>
      <w:r>
        <w:rPr>
          <w:rFonts w:cs="Times New Roman"/>
          <w:szCs w:val="24"/>
        </w:rPr>
        <w:tab/>
        <w:t>He was Vicar.</w:t>
      </w:r>
    </w:p>
    <w:p w14:paraId="6F98F0F4" w14:textId="77777777" w:rsidR="007D71BA" w:rsidRDefault="007D71BA" w:rsidP="007D71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5960BE38" w14:textId="77777777" w:rsidR="007D71BA" w:rsidRDefault="007D71BA" w:rsidP="007D71BA">
      <w:pPr>
        <w:pStyle w:val="NoSpacing"/>
        <w:rPr>
          <w:rFonts w:cs="Times New Roman"/>
          <w:szCs w:val="24"/>
        </w:rPr>
      </w:pPr>
    </w:p>
    <w:p w14:paraId="6F6E54AA" w14:textId="77777777" w:rsidR="007D71BA" w:rsidRDefault="007D71BA" w:rsidP="007D71BA">
      <w:pPr>
        <w:pStyle w:val="NoSpacing"/>
        <w:rPr>
          <w:rFonts w:cs="Times New Roman"/>
          <w:szCs w:val="24"/>
        </w:rPr>
      </w:pPr>
    </w:p>
    <w:p w14:paraId="76B2F44B" w14:textId="77777777" w:rsidR="007D71BA" w:rsidRDefault="007D71BA" w:rsidP="007D71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August 2025</w:t>
      </w:r>
    </w:p>
    <w:p w14:paraId="6FE994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B2FED" w14:textId="77777777" w:rsidR="007D71BA" w:rsidRDefault="007D71BA" w:rsidP="009139A6">
      <w:r>
        <w:separator/>
      </w:r>
    </w:p>
  </w:endnote>
  <w:endnote w:type="continuationSeparator" w:id="0">
    <w:p w14:paraId="41213CED" w14:textId="77777777" w:rsidR="007D71BA" w:rsidRDefault="007D71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AD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7C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7F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2A84" w14:textId="77777777" w:rsidR="007D71BA" w:rsidRDefault="007D71BA" w:rsidP="009139A6">
      <w:r>
        <w:separator/>
      </w:r>
    </w:p>
  </w:footnote>
  <w:footnote w:type="continuationSeparator" w:id="0">
    <w:p w14:paraId="560C1A09" w14:textId="77777777" w:rsidR="007D71BA" w:rsidRDefault="007D71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B8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DF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AB2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BA"/>
    <w:rsid w:val="000666E0"/>
    <w:rsid w:val="000A2E7A"/>
    <w:rsid w:val="000C13B3"/>
    <w:rsid w:val="001307AC"/>
    <w:rsid w:val="00190DFA"/>
    <w:rsid w:val="002510B7"/>
    <w:rsid w:val="00270799"/>
    <w:rsid w:val="002737D5"/>
    <w:rsid w:val="00357E4A"/>
    <w:rsid w:val="005C130B"/>
    <w:rsid w:val="007D71BA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D5C5F"/>
  <w15:chartTrackingRefBased/>
  <w15:docId w15:val="{FB6906A9-98DC-405F-B83F-0E8C4F51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2025-09-01T13:59:00Z</dcterms:created>
  <dcterms:modified xsi:type="dcterms:W3CDTF">2025-09-01T13:59:00Z</dcterms:modified>
</cp:coreProperties>
</file>