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EF5D8" w14:textId="77777777" w:rsidR="00D9586C" w:rsidRDefault="00D9586C" w:rsidP="00D958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UNET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5FFA1D22" w14:textId="77777777" w:rsidR="00D9586C" w:rsidRDefault="00D9586C" w:rsidP="00D958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Gloucester. Cutler.</w:t>
      </w:r>
    </w:p>
    <w:p w14:paraId="193C8E00" w14:textId="77777777" w:rsidR="00D9586C" w:rsidRDefault="00D9586C" w:rsidP="00D958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3205803" w14:textId="77777777" w:rsidR="00D9586C" w:rsidRDefault="00D9586C" w:rsidP="00D958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ADD45E7" w14:textId="77777777" w:rsidR="00D9586C" w:rsidRDefault="00D9586C" w:rsidP="00D958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>Richard Jones(q.v.) brought a plaint of debt against him, John Grove</w:t>
      </w:r>
    </w:p>
    <w:p w14:paraId="25CF8E74" w14:textId="77777777" w:rsidR="00D9586C" w:rsidRDefault="00D9586C" w:rsidP="00D958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Minsterworth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Wode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Gloucester(q.v.), 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Turnour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</w:p>
    <w:p w14:paraId="2698C252" w14:textId="77777777" w:rsidR="00D9586C" w:rsidRDefault="00D9586C" w:rsidP="00D958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Gloucester(q.v.),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Salwey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Gloucester(q.v.) and William Bernard of</w:t>
      </w:r>
    </w:p>
    <w:p w14:paraId="4D6396E2" w14:textId="77777777" w:rsidR="00D9586C" w:rsidRDefault="00D9586C" w:rsidP="00D958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Gloucester(q.v.).</w:t>
      </w:r>
    </w:p>
    <w:p w14:paraId="00A046CE" w14:textId="77777777" w:rsidR="00D9586C" w:rsidRDefault="00D9586C" w:rsidP="00D958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1D2FD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http://aalt.law.uh.edu/Indices/CP40Indices/CP40no647/CP40no647Pl.htm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FC8F320" w14:textId="77777777" w:rsidR="00D9586C" w:rsidRDefault="00D9586C" w:rsidP="00D958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B23E57E" w14:textId="77777777" w:rsidR="00D9586C" w:rsidRDefault="00D9586C" w:rsidP="00D958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281A6F" w14:textId="77777777" w:rsidR="00D9586C" w:rsidRDefault="00D9586C" w:rsidP="00D958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2022</w:t>
      </w:r>
    </w:p>
    <w:p w14:paraId="06C81F1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20FA1" w14:textId="77777777" w:rsidR="00D9586C" w:rsidRDefault="00D9586C" w:rsidP="009139A6">
      <w:r>
        <w:separator/>
      </w:r>
    </w:p>
  </w:endnote>
  <w:endnote w:type="continuationSeparator" w:id="0">
    <w:p w14:paraId="114D4BAF" w14:textId="77777777" w:rsidR="00D9586C" w:rsidRDefault="00D958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3837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9489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A7E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CA245" w14:textId="77777777" w:rsidR="00D9586C" w:rsidRDefault="00D9586C" w:rsidP="009139A6">
      <w:r>
        <w:separator/>
      </w:r>
    </w:p>
  </w:footnote>
  <w:footnote w:type="continuationSeparator" w:id="0">
    <w:p w14:paraId="6697FADA" w14:textId="77777777" w:rsidR="00D9586C" w:rsidRDefault="00D958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C49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AF2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216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86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9586C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95480"/>
  <w15:chartTrackingRefBased/>
  <w15:docId w15:val="{F9744B72-A30D-412B-8C13-58A28A169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958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2022-07-14T07:31:00Z</dcterms:created>
  <dcterms:modified xsi:type="dcterms:W3CDTF">2022-07-14T07:31:00Z</dcterms:modified>
</cp:coreProperties>
</file>