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AE335" w14:textId="55230D42" w:rsidR="006B2F86" w:rsidRDefault="00C0399E" w:rsidP="00E71FC3">
      <w:pPr>
        <w:pStyle w:val="NoSpacing"/>
      </w:pPr>
      <w:r>
        <w:rPr>
          <w:u w:val="single"/>
        </w:rPr>
        <w:t>Agnes UNDROO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3CC091CA" w14:textId="42A5D30A" w:rsidR="00C0399E" w:rsidRDefault="00C0399E" w:rsidP="00E71FC3">
      <w:pPr>
        <w:pStyle w:val="NoSpacing"/>
      </w:pPr>
    </w:p>
    <w:p w14:paraId="6E9E0C9C" w14:textId="40569EAE" w:rsidR="00C0399E" w:rsidRDefault="00C0399E" w:rsidP="00E71FC3">
      <w:pPr>
        <w:pStyle w:val="NoSpacing"/>
      </w:pPr>
    </w:p>
    <w:p w14:paraId="5612432A" w14:textId="247EED75" w:rsidR="00C0399E" w:rsidRDefault="00C0399E" w:rsidP="00E71FC3">
      <w:pPr>
        <w:pStyle w:val="NoSpacing"/>
      </w:pPr>
      <w:r>
        <w:t>14 Aug.1484</w:t>
      </w:r>
      <w:r>
        <w:tab/>
        <w:t>Agnes Forster of London(q.v.) bequeathed her 20s to pray for her soul.</w:t>
      </w:r>
    </w:p>
    <w:p w14:paraId="34686CCF" w14:textId="7B3546F0" w:rsidR="00C0399E" w:rsidRDefault="00C0399E" w:rsidP="00E71FC3">
      <w:pPr>
        <w:pStyle w:val="NoSpacing"/>
      </w:pPr>
      <w:r>
        <w:tab/>
      </w:r>
      <w:r>
        <w:tab/>
      </w: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pp.283-7)</w:t>
      </w:r>
    </w:p>
    <w:p w14:paraId="45EF66E3" w14:textId="0C4AFC7E" w:rsidR="00C0399E" w:rsidRDefault="00C0399E" w:rsidP="00E71FC3">
      <w:pPr>
        <w:pStyle w:val="NoSpacing"/>
      </w:pPr>
    </w:p>
    <w:p w14:paraId="33C52213" w14:textId="2CB90480" w:rsidR="00C0399E" w:rsidRDefault="00C0399E" w:rsidP="00E71FC3">
      <w:pPr>
        <w:pStyle w:val="NoSpacing"/>
      </w:pPr>
    </w:p>
    <w:p w14:paraId="50EE74EC" w14:textId="13822E45" w:rsidR="00C0399E" w:rsidRPr="00C0399E" w:rsidRDefault="00C0399E" w:rsidP="00E71FC3">
      <w:pPr>
        <w:pStyle w:val="NoSpacing"/>
      </w:pPr>
      <w:r>
        <w:t xml:space="preserve">28 March 2018 </w:t>
      </w:r>
      <w:bookmarkStart w:id="0" w:name="_GoBack"/>
      <w:bookmarkEnd w:id="0"/>
    </w:p>
    <w:sectPr w:rsidR="00C0399E" w:rsidRPr="00C039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9ED9F" w14:textId="77777777" w:rsidR="00C0399E" w:rsidRDefault="00C0399E" w:rsidP="00E71FC3">
      <w:pPr>
        <w:spacing w:after="0" w:line="240" w:lineRule="auto"/>
      </w:pPr>
      <w:r>
        <w:separator/>
      </w:r>
    </w:p>
  </w:endnote>
  <w:endnote w:type="continuationSeparator" w:id="0">
    <w:p w14:paraId="1B4D43A9" w14:textId="77777777" w:rsidR="00C0399E" w:rsidRDefault="00C039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5C6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B282B" w14:textId="77777777" w:rsidR="00C0399E" w:rsidRDefault="00C0399E" w:rsidP="00E71FC3">
      <w:pPr>
        <w:spacing w:after="0" w:line="240" w:lineRule="auto"/>
      </w:pPr>
      <w:r>
        <w:separator/>
      </w:r>
    </w:p>
  </w:footnote>
  <w:footnote w:type="continuationSeparator" w:id="0">
    <w:p w14:paraId="40040B8C" w14:textId="77777777" w:rsidR="00C0399E" w:rsidRDefault="00C039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9E"/>
    <w:rsid w:val="001A7C09"/>
    <w:rsid w:val="00577BD5"/>
    <w:rsid w:val="00656CBA"/>
    <w:rsid w:val="006A1F77"/>
    <w:rsid w:val="00733BE7"/>
    <w:rsid w:val="00AB52E8"/>
    <w:rsid w:val="00B16D3F"/>
    <w:rsid w:val="00BB41AC"/>
    <w:rsid w:val="00C0399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9C6F1"/>
  <w15:chartTrackingRefBased/>
  <w15:docId w15:val="{B8656BF5-404A-4F02-AB32-7B58C88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2018-03-28T20:17:00Z</dcterms:created>
  <dcterms:modified xsi:type="dcterms:W3CDTF">2018-03-28T20:19:00Z</dcterms:modified>
</cp:coreProperties>
</file>