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B03" w:rsidRDefault="00334B03" w:rsidP="00334B0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Nicholas UNDREDOWN</w:t>
      </w:r>
      <w:r>
        <w:t xml:space="preserve">   </w:t>
      </w:r>
      <w:proofErr w:type="gramStart"/>
      <w:r>
        <w:t xml:space="preserve">   (</w:t>
      </w:r>
      <w:proofErr w:type="gramEnd"/>
      <w:r>
        <w:t>d.1500)</w:t>
      </w:r>
    </w:p>
    <w:p w:rsidR="00334B03" w:rsidRDefault="00334B03" w:rsidP="00334B0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St.Peter</w:t>
      </w:r>
      <w:proofErr w:type="spellEnd"/>
      <w:proofErr w:type="gramEnd"/>
      <w:r>
        <w:t>, Thanet, Kent.</w:t>
      </w:r>
    </w:p>
    <w:p w:rsidR="00334B03" w:rsidRDefault="00334B03" w:rsidP="00334B0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34B03" w:rsidRDefault="00334B03" w:rsidP="00334B0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34B03" w:rsidRDefault="00334B03" w:rsidP="00334B0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1500</w:t>
      </w:r>
      <w:r>
        <w:tab/>
        <w:t>Administration of his property and possessions was granted.  (Plomer p.483)</w:t>
      </w:r>
    </w:p>
    <w:p w:rsidR="00334B03" w:rsidRDefault="00334B03" w:rsidP="00334B0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34B03" w:rsidRDefault="00334B03" w:rsidP="00334B0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334B03" w:rsidRDefault="00334B03" w:rsidP="00334B0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334B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B03" w:rsidRDefault="00334B03" w:rsidP="00E71FC3">
      <w:pPr>
        <w:spacing w:after="0" w:line="240" w:lineRule="auto"/>
      </w:pPr>
      <w:r>
        <w:separator/>
      </w:r>
    </w:p>
  </w:endnote>
  <w:endnote w:type="continuationSeparator" w:id="0">
    <w:p w:rsidR="00334B03" w:rsidRDefault="00334B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B03" w:rsidRDefault="00334B03" w:rsidP="00E71FC3">
      <w:pPr>
        <w:spacing w:after="0" w:line="240" w:lineRule="auto"/>
      </w:pPr>
      <w:r>
        <w:separator/>
      </w:r>
    </w:p>
  </w:footnote>
  <w:footnote w:type="continuationSeparator" w:id="0">
    <w:p w:rsidR="00334B03" w:rsidRDefault="00334B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03"/>
    <w:rsid w:val="001A7C09"/>
    <w:rsid w:val="00334B0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9C594E-4943-4E90-9F8D-D53BE1AE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2017-12-02T20:03:00Z</dcterms:created>
  <dcterms:modified xsi:type="dcterms:W3CDTF">2017-12-02T20:03:00Z</dcterms:modified>
</cp:coreProperties>
</file>