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8F8149" w14:textId="77777777" w:rsidR="0090286A" w:rsidRDefault="0090286A" w:rsidP="00902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UNDIRWODE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d.ca.1400)</w:t>
      </w:r>
    </w:p>
    <w:p w14:paraId="185F8651" w14:textId="77777777" w:rsidR="0090286A" w:rsidRDefault="0090286A" w:rsidP="00902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Bingley.</w:t>
      </w:r>
    </w:p>
    <w:p w14:paraId="23B09F21" w14:textId="77777777" w:rsidR="0090286A" w:rsidRDefault="0090286A" w:rsidP="0090286A">
      <w:pPr>
        <w:pStyle w:val="NoSpacing"/>
        <w:rPr>
          <w:rFonts w:cs="Times New Roman"/>
          <w:szCs w:val="24"/>
        </w:rPr>
      </w:pPr>
    </w:p>
    <w:p w14:paraId="49D57653" w14:textId="77777777" w:rsidR="0090286A" w:rsidRDefault="0090286A" w:rsidP="0090286A">
      <w:pPr>
        <w:pStyle w:val="NoSpacing"/>
        <w:rPr>
          <w:rFonts w:cs="Times New Roman"/>
          <w:szCs w:val="24"/>
        </w:rPr>
      </w:pPr>
    </w:p>
    <w:p w14:paraId="1D2936FB" w14:textId="77777777" w:rsidR="0090286A" w:rsidRDefault="0090286A" w:rsidP="00902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Richard.     (W.Y.R. p.173)</w:t>
      </w:r>
    </w:p>
    <w:p w14:paraId="512EF314" w14:textId="77777777" w:rsidR="0090286A" w:rsidRDefault="0090286A" w:rsidP="0090286A">
      <w:pPr>
        <w:pStyle w:val="NoSpacing"/>
        <w:rPr>
          <w:rFonts w:cs="Times New Roman"/>
          <w:szCs w:val="24"/>
        </w:rPr>
      </w:pPr>
    </w:p>
    <w:p w14:paraId="11303370" w14:textId="77777777" w:rsidR="0090286A" w:rsidRDefault="0090286A" w:rsidP="0090286A">
      <w:pPr>
        <w:pStyle w:val="NoSpacing"/>
        <w:rPr>
          <w:rFonts w:cs="Times New Roman"/>
          <w:szCs w:val="24"/>
        </w:rPr>
      </w:pPr>
    </w:p>
    <w:p w14:paraId="01321C1E" w14:textId="77777777" w:rsidR="0090286A" w:rsidRDefault="0090286A" w:rsidP="00902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Oct.1400</w:t>
      </w:r>
      <w:r>
        <w:rPr>
          <w:rFonts w:cs="Times New Roman"/>
          <w:szCs w:val="24"/>
        </w:rPr>
        <w:tab/>
        <w:t>Probate of her Will.   (ibid.)</w:t>
      </w:r>
    </w:p>
    <w:p w14:paraId="7A6D68DC" w14:textId="77777777" w:rsidR="0090286A" w:rsidRDefault="0090286A" w:rsidP="0090286A">
      <w:pPr>
        <w:pStyle w:val="NoSpacing"/>
        <w:rPr>
          <w:rFonts w:cs="Times New Roman"/>
          <w:szCs w:val="24"/>
        </w:rPr>
      </w:pPr>
    </w:p>
    <w:p w14:paraId="525CC871" w14:textId="77777777" w:rsidR="0090286A" w:rsidRDefault="0090286A" w:rsidP="0090286A">
      <w:pPr>
        <w:pStyle w:val="NoSpacing"/>
        <w:rPr>
          <w:rFonts w:cs="Times New Roman"/>
          <w:szCs w:val="24"/>
        </w:rPr>
      </w:pPr>
    </w:p>
    <w:p w14:paraId="4C827A7B" w14:textId="77777777" w:rsidR="0090286A" w:rsidRDefault="0090286A" w:rsidP="009028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May 2024</w:t>
      </w:r>
    </w:p>
    <w:p w14:paraId="354DD0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892AFE" w14:textId="77777777" w:rsidR="0090286A" w:rsidRDefault="0090286A" w:rsidP="009139A6">
      <w:r>
        <w:separator/>
      </w:r>
    </w:p>
  </w:endnote>
  <w:endnote w:type="continuationSeparator" w:id="0">
    <w:p w14:paraId="635DA9A8" w14:textId="77777777" w:rsidR="0090286A" w:rsidRDefault="009028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7C2C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62D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FD6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612BCF" w14:textId="77777777" w:rsidR="0090286A" w:rsidRDefault="0090286A" w:rsidP="009139A6">
      <w:r>
        <w:separator/>
      </w:r>
    </w:p>
  </w:footnote>
  <w:footnote w:type="continuationSeparator" w:id="0">
    <w:p w14:paraId="7E691A98" w14:textId="77777777" w:rsidR="0090286A" w:rsidRDefault="009028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9DD4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81C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348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86A"/>
    <w:rsid w:val="000666E0"/>
    <w:rsid w:val="002510B7"/>
    <w:rsid w:val="00270799"/>
    <w:rsid w:val="005C130B"/>
    <w:rsid w:val="00826F5C"/>
    <w:rsid w:val="0090286A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67C1D"/>
  <w15:chartTrackingRefBased/>
  <w15:docId w15:val="{76609F62-D27E-4905-AEDE-4ECD22CA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2024-05-02T19:00:00Z</dcterms:created>
  <dcterms:modified xsi:type="dcterms:W3CDTF">2024-05-02T19:01:00Z</dcterms:modified>
</cp:coreProperties>
</file>