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5F48F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UNDEWE</w:t>
      </w:r>
      <w:r>
        <w:rPr>
          <w:rFonts w:ascii="Times New Roman" w:hAnsi="Times New Roman" w:cs="Times New Roman"/>
        </w:rPr>
        <w:t xml:space="preserve">       (fl.1483)</w:t>
      </w:r>
    </w:p>
    <w:p w14:paraId="2CE3E8F1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Chute, Wiltshire. Husbandman.</w:t>
      </w:r>
    </w:p>
    <w:p w14:paraId="3E6C3AF8" w14:textId="77777777" w:rsidR="00303674" w:rsidRDefault="00303674" w:rsidP="00303674">
      <w:pPr>
        <w:rPr>
          <w:rFonts w:ascii="Times New Roman" w:hAnsi="Times New Roman" w:cs="Times New Roman"/>
        </w:rPr>
      </w:pPr>
    </w:p>
    <w:p w14:paraId="591F18A1" w14:textId="77777777" w:rsidR="00303674" w:rsidRDefault="00303674" w:rsidP="00303674">
      <w:pPr>
        <w:rPr>
          <w:rFonts w:ascii="Times New Roman" w:hAnsi="Times New Roman" w:cs="Times New Roman"/>
        </w:rPr>
      </w:pPr>
    </w:p>
    <w:p w14:paraId="1900BED8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Cheyny</w:t>
      </w:r>
      <w:proofErr w:type="spellEnd"/>
      <w:r>
        <w:rPr>
          <w:rFonts w:ascii="Times New Roman" w:hAnsi="Times New Roman" w:cs="Times New Roman"/>
        </w:rPr>
        <w:t>(q.v.) brought a plaint of trespass and taking against him and</w:t>
      </w:r>
    </w:p>
    <w:p w14:paraId="4CA61C97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Smyth of Chute(q.v.).</w:t>
      </w:r>
    </w:p>
    <w:p w14:paraId="1BA3A892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086A91A" w14:textId="77777777" w:rsidR="00303674" w:rsidRDefault="00303674" w:rsidP="00303674">
      <w:pPr>
        <w:rPr>
          <w:rFonts w:ascii="Times New Roman" w:hAnsi="Times New Roman" w:cs="Times New Roman"/>
        </w:rPr>
      </w:pPr>
    </w:p>
    <w:p w14:paraId="79122FE5" w14:textId="77777777" w:rsidR="00303674" w:rsidRDefault="00303674" w:rsidP="00303674">
      <w:pPr>
        <w:rPr>
          <w:rFonts w:ascii="Times New Roman" w:hAnsi="Times New Roman" w:cs="Times New Roman"/>
        </w:rPr>
      </w:pPr>
    </w:p>
    <w:p w14:paraId="49C4624C" w14:textId="77777777" w:rsidR="00303674" w:rsidRDefault="00303674" w:rsidP="003036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2019</w:t>
      </w:r>
    </w:p>
    <w:p w14:paraId="44443880" w14:textId="77777777" w:rsidR="006B2F86" w:rsidRPr="00E71FC3" w:rsidRDefault="003036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8DE9F" w14:textId="77777777" w:rsidR="00303674" w:rsidRDefault="00303674" w:rsidP="00E71FC3">
      <w:r>
        <w:separator/>
      </w:r>
    </w:p>
  </w:endnote>
  <w:endnote w:type="continuationSeparator" w:id="0">
    <w:p w14:paraId="1C36D283" w14:textId="77777777" w:rsidR="00303674" w:rsidRDefault="003036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A62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8642A" w14:textId="77777777" w:rsidR="00303674" w:rsidRDefault="00303674" w:rsidP="00E71FC3">
      <w:r>
        <w:separator/>
      </w:r>
    </w:p>
  </w:footnote>
  <w:footnote w:type="continuationSeparator" w:id="0">
    <w:p w14:paraId="7528849A" w14:textId="77777777" w:rsidR="00303674" w:rsidRDefault="003036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74"/>
    <w:rsid w:val="001A7C09"/>
    <w:rsid w:val="003036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F4D9"/>
  <w15:chartTrackingRefBased/>
  <w15:docId w15:val="{ADFD10A1-A4A8-42B4-A150-C7263F87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2019-07-15T19:05:00Z</dcterms:created>
  <dcterms:modified xsi:type="dcterms:W3CDTF">2019-07-15T19:06:00Z</dcterms:modified>
</cp:coreProperties>
</file>