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FD3AE" w14:textId="77777777" w:rsidR="00673874" w:rsidRDefault="00673874" w:rsidP="00673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UNDERWODE</w:t>
      </w:r>
      <w:r>
        <w:rPr>
          <w:rFonts w:cs="Times New Roman"/>
          <w:szCs w:val="24"/>
        </w:rPr>
        <w:t xml:space="preserve">        (fl.1464)</w:t>
      </w:r>
    </w:p>
    <w:p w14:paraId="5508A090" w14:textId="77777777" w:rsidR="00673874" w:rsidRDefault="00673874" w:rsidP="00673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Armourer.</w:t>
      </w:r>
    </w:p>
    <w:p w14:paraId="470492F2" w14:textId="77777777" w:rsidR="00673874" w:rsidRDefault="00673874" w:rsidP="00673874">
      <w:pPr>
        <w:pStyle w:val="NoSpacing"/>
        <w:rPr>
          <w:rFonts w:cs="Times New Roman"/>
          <w:szCs w:val="24"/>
        </w:rPr>
      </w:pPr>
    </w:p>
    <w:p w14:paraId="15863791" w14:textId="77777777" w:rsidR="00673874" w:rsidRDefault="00673874" w:rsidP="00673874">
      <w:pPr>
        <w:pStyle w:val="NoSpacing"/>
        <w:rPr>
          <w:rFonts w:cs="Times New Roman"/>
          <w:szCs w:val="24"/>
        </w:rPr>
      </w:pPr>
    </w:p>
    <w:p w14:paraId="590E6D7F" w14:textId="77777777" w:rsidR="00673874" w:rsidRDefault="00673874" w:rsidP="00673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1464</w:t>
      </w:r>
      <w:r>
        <w:rPr>
          <w:rFonts w:cs="Times New Roman"/>
          <w:szCs w:val="24"/>
        </w:rPr>
        <w:tab/>
        <w:t>The King brought a plaint of assumpsit against him and the other 3 sureties</w:t>
      </w:r>
    </w:p>
    <w:p w14:paraId="198B8757" w14:textId="77777777" w:rsidR="00673874" w:rsidRDefault="00673874" w:rsidP="00673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for John Smyth of London, butcher, for not ensuring John’s good</w:t>
      </w:r>
    </w:p>
    <w:p w14:paraId="18D3E528" w14:textId="77777777" w:rsidR="00673874" w:rsidRDefault="00673874" w:rsidP="00673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behaviour.</w:t>
      </w:r>
    </w:p>
    <w:p w14:paraId="140AED20" w14:textId="77777777" w:rsidR="00673874" w:rsidRDefault="00673874" w:rsidP="00673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D4C3E">
          <w:rPr>
            <w:rStyle w:val="Hyperlink"/>
            <w:rFonts w:cs="Times New Roman"/>
            <w:szCs w:val="24"/>
          </w:rPr>
          <w:t>https://waalt.uh.edu/index.php/KB27/811</w:t>
        </w:r>
      </w:hyperlink>
      <w:r>
        <w:rPr>
          <w:rFonts w:cs="Times New Roman"/>
          <w:szCs w:val="24"/>
        </w:rPr>
        <w:t xml:space="preserve"> )</w:t>
      </w:r>
    </w:p>
    <w:p w14:paraId="0237A3F2" w14:textId="77777777" w:rsidR="00673874" w:rsidRDefault="00673874" w:rsidP="00673874">
      <w:pPr>
        <w:pStyle w:val="NoSpacing"/>
        <w:rPr>
          <w:rFonts w:cs="Times New Roman"/>
          <w:szCs w:val="24"/>
        </w:rPr>
      </w:pPr>
    </w:p>
    <w:p w14:paraId="2708B08A" w14:textId="77777777" w:rsidR="00617568" w:rsidRDefault="00617568">
      <w:pPr>
        <w:rPr>
          <w:rFonts w:ascii="Times New Roman" w:hAnsi="Times New Roman" w:cs="Times New Roman"/>
        </w:rPr>
      </w:pPr>
    </w:p>
    <w:p w14:paraId="2DFEADAC" w14:textId="2BEF7713" w:rsidR="00673874" w:rsidRPr="00086E2C" w:rsidRDefault="006738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November 2025</w:t>
      </w:r>
    </w:p>
    <w:sectPr w:rsidR="00673874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77CBD" w14:textId="77777777" w:rsidR="00673874" w:rsidRDefault="00673874" w:rsidP="00086E2C">
      <w:pPr>
        <w:spacing w:after="0" w:line="240" w:lineRule="auto"/>
      </w:pPr>
      <w:r>
        <w:separator/>
      </w:r>
    </w:p>
  </w:endnote>
  <w:endnote w:type="continuationSeparator" w:id="0">
    <w:p w14:paraId="0D78FB01" w14:textId="77777777" w:rsidR="00673874" w:rsidRDefault="0067387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699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293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9732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6FECF" w14:textId="77777777" w:rsidR="00673874" w:rsidRDefault="00673874" w:rsidP="00086E2C">
      <w:pPr>
        <w:spacing w:after="0" w:line="240" w:lineRule="auto"/>
      </w:pPr>
      <w:r>
        <w:separator/>
      </w:r>
    </w:p>
  </w:footnote>
  <w:footnote w:type="continuationSeparator" w:id="0">
    <w:p w14:paraId="005208D5" w14:textId="77777777" w:rsidR="00673874" w:rsidRDefault="0067387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860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7C22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E61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74"/>
    <w:rsid w:val="00086E2C"/>
    <w:rsid w:val="000A2E7A"/>
    <w:rsid w:val="002244B7"/>
    <w:rsid w:val="00314D94"/>
    <w:rsid w:val="00317260"/>
    <w:rsid w:val="00617568"/>
    <w:rsid w:val="00673874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35A6E"/>
  <w15:chartTrackingRefBased/>
  <w15:docId w15:val="{4D6175F7-C9CD-442E-93CC-BE9416B1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7387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7387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54</Words>
  <Characters>285</Characters>
  <Application>Microsoft Office Word</Application>
  <DocSecurity>0</DocSecurity>
  <Lines>12</Lines>
  <Paragraphs>8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2025-11-21T10:26:00Z</dcterms:created>
  <dcterms:modified xsi:type="dcterms:W3CDTF">2025-11-21T10:27:00Z</dcterms:modified>
</cp:coreProperties>
</file>