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5A066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UNDERWODE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d.1405-6)</w:t>
      </w:r>
    </w:p>
    <w:p w14:paraId="59F7692E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38AFAEE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</w:p>
    <w:p w14:paraId="05C9418C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</w:p>
    <w:p w14:paraId="14E45D79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7E2949F" w14:textId="77777777" w:rsidR="00AE5DBB" w:rsidRDefault="00AE5DBB" w:rsidP="00AE5DB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6A6C4AEF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Feb.1406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5783B559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</w:p>
    <w:p w14:paraId="72D10134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</w:p>
    <w:p w14:paraId="57281AFB" w14:textId="77777777" w:rsidR="00AE5DBB" w:rsidRDefault="00AE5DBB" w:rsidP="00AE5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2021</w:t>
      </w:r>
    </w:p>
    <w:p w14:paraId="1ECB05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2AE4F" w14:textId="77777777" w:rsidR="00AE5DBB" w:rsidRDefault="00AE5DBB" w:rsidP="009139A6">
      <w:r>
        <w:separator/>
      </w:r>
    </w:p>
  </w:endnote>
  <w:endnote w:type="continuationSeparator" w:id="0">
    <w:p w14:paraId="7D3B46E0" w14:textId="77777777" w:rsidR="00AE5DBB" w:rsidRDefault="00AE5D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AD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C1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A7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6ED0F" w14:textId="77777777" w:rsidR="00AE5DBB" w:rsidRDefault="00AE5DBB" w:rsidP="009139A6">
      <w:r>
        <w:separator/>
      </w:r>
    </w:p>
  </w:footnote>
  <w:footnote w:type="continuationSeparator" w:id="0">
    <w:p w14:paraId="574A1C12" w14:textId="77777777" w:rsidR="00AE5DBB" w:rsidRDefault="00AE5D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ED9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539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237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BB"/>
    <w:rsid w:val="000666E0"/>
    <w:rsid w:val="002510B7"/>
    <w:rsid w:val="005C130B"/>
    <w:rsid w:val="00826F5C"/>
    <w:rsid w:val="009139A6"/>
    <w:rsid w:val="009448BB"/>
    <w:rsid w:val="00A3176C"/>
    <w:rsid w:val="00AE5DB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73324"/>
  <w15:chartTrackingRefBased/>
  <w15:docId w15:val="{1DD378BF-A971-4563-AF25-877B22D2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DB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2022-01-24T12:30:00Z</dcterms:created>
  <dcterms:modified xsi:type="dcterms:W3CDTF">2022-01-24T12:30:00Z</dcterms:modified>
</cp:coreProperties>
</file>