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88772" w14:textId="77777777" w:rsidR="00F037D3" w:rsidRDefault="00F037D3" w:rsidP="00F037D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UNDERWODE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AF0F4B5" w14:textId="77777777" w:rsidR="00F037D3" w:rsidRDefault="00F037D3" w:rsidP="00F037D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Cheshunt, Hertfordshire. Cook.</w:t>
      </w:r>
    </w:p>
    <w:p w14:paraId="18E8AADC" w14:textId="77777777" w:rsidR="00F037D3" w:rsidRDefault="00F037D3" w:rsidP="00F037D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EF6B00" w14:textId="77777777" w:rsidR="00F037D3" w:rsidRDefault="00F037D3" w:rsidP="00F037D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E8B7DD" w14:textId="77777777" w:rsidR="00F037D3" w:rsidRDefault="00F037D3" w:rsidP="00F037D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Kyrkeby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trespass, assault and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taking</w:t>
      </w:r>
      <w:proofErr w:type="gramEnd"/>
    </w:p>
    <w:p w14:paraId="59E28375" w14:textId="77777777" w:rsidR="00F037D3" w:rsidRDefault="00F037D3" w:rsidP="00F037D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against him and John Alton of Waltham Holy Cross(q.v.).</w:t>
      </w:r>
    </w:p>
    <w:p w14:paraId="61DA082D" w14:textId="77777777" w:rsidR="00F037D3" w:rsidRDefault="00F037D3" w:rsidP="00F037D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4789D0A" w14:textId="77777777" w:rsidR="00F037D3" w:rsidRDefault="00F037D3" w:rsidP="00F037D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2D3152" w14:textId="77777777" w:rsidR="00F037D3" w:rsidRDefault="00F037D3" w:rsidP="00F037D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C9E278" w14:textId="77777777" w:rsidR="00F037D3" w:rsidRDefault="00F037D3" w:rsidP="00F037D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30 May 2021</w:t>
      </w:r>
    </w:p>
    <w:p w14:paraId="761E63D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6DC743" w14:textId="77777777" w:rsidR="00F037D3" w:rsidRDefault="00F037D3" w:rsidP="009139A6">
      <w:r>
        <w:separator/>
      </w:r>
    </w:p>
  </w:endnote>
  <w:endnote w:type="continuationSeparator" w:id="0">
    <w:p w14:paraId="518D3518" w14:textId="77777777" w:rsidR="00F037D3" w:rsidRDefault="00F037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AEE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F8C3D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AF43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E825CE" w14:textId="77777777" w:rsidR="00F037D3" w:rsidRDefault="00F037D3" w:rsidP="009139A6">
      <w:r>
        <w:separator/>
      </w:r>
    </w:p>
  </w:footnote>
  <w:footnote w:type="continuationSeparator" w:id="0">
    <w:p w14:paraId="5A23BD45" w14:textId="77777777" w:rsidR="00F037D3" w:rsidRDefault="00F037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C32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7143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1ABC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7D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037D3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5CFDA"/>
  <w15:chartTrackingRefBased/>
  <w15:docId w15:val="{E77B277E-3FD9-42DC-B6DF-29746AC9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037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2021-07-11T16:36:00Z</dcterms:created>
  <dcterms:modified xsi:type="dcterms:W3CDTF">2021-07-11T16:36:00Z</dcterms:modified>
</cp:coreProperties>
</file>