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BBA415" w14:textId="3FB59BBB" w:rsidR="00BA00AB" w:rsidRDefault="007C693D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Henry UNDERWOD</w:t>
      </w:r>
      <w:r>
        <w:rPr>
          <w:rFonts w:cs="Times New Roman"/>
          <w:szCs w:val="24"/>
        </w:rPr>
        <w:t xml:space="preserve">        </w:t>
      </w:r>
      <w:r w:rsidR="00F66F7F">
        <w:rPr>
          <w:rFonts w:cs="Times New Roman"/>
          <w:szCs w:val="24"/>
        </w:rPr>
        <w:t>(d.1479)</w:t>
      </w:r>
    </w:p>
    <w:p w14:paraId="48C14C7D" w14:textId="7602B3F5" w:rsidR="00F66F7F" w:rsidRDefault="00F66F7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Cottingham.</w:t>
      </w:r>
    </w:p>
    <w:p w14:paraId="116B5F61" w14:textId="77777777" w:rsidR="00F66F7F" w:rsidRDefault="00F66F7F" w:rsidP="009139A6">
      <w:pPr>
        <w:pStyle w:val="NoSpacing"/>
        <w:rPr>
          <w:rFonts w:cs="Times New Roman"/>
          <w:szCs w:val="24"/>
        </w:rPr>
      </w:pPr>
    </w:p>
    <w:p w14:paraId="5417ADA0" w14:textId="77777777" w:rsidR="00F66F7F" w:rsidRDefault="00F66F7F" w:rsidP="009139A6">
      <w:pPr>
        <w:pStyle w:val="NoSpacing"/>
        <w:rPr>
          <w:rFonts w:cs="Times New Roman"/>
          <w:szCs w:val="24"/>
        </w:rPr>
      </w:pPr>
    </w:p>
    <w:p w14:paraId="01DE40CC" w14:textId="25C18F50" w:rsidR="00F66F7F" w:rsidRDefault="00F66F7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8 Nov.1479</w:t>
      </w:r>
      <w:r>
        <w:rPr>
          <w:rFonts w:cs="Times New Roman"/>
          <w:szCs w:val="24"/>
        </w:rPr>
        <w:tab/>
        <w:t>He made his Will.   (W.Y.R. p.173)</w:t>
      </w:r>
    </w:p>
    <w:p w14:paraId="5F5496C9" w14:textId="3F799860" w:rsidR="00F66F7F" w:rsidRDefault="00F66F7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Nov.</w:t>
      </w:r>
      <w:r>
        <w:rPr>
          <w:rFonts w:cs="Times New Roman"/>
          <w:szCs w:val="24"/>
        </w:rPr>
        <w:tab/>
        <w:t>Probate of his Will.    (ibid.)</w:t>
      </w:r>
    </w:p>
    <w:p w14:paraId="00D3B71B" w14:textId="77777777" w:rsidR="00F66F7F" w:rsidRDefault="00F66F7F" w:rsidP="009139A6">
      <w:pPr>
        <w:pStyle w:val="NoSpacing"/>
        <w:rPr>
          <w:rFonts w:cs="Times New Roman"/>
          <w:szCs w:val="24"/>
        </w:rPr>
      </w:pPr>
    </w:p>
    <w:p w14:paraId="6C1BBA53" w14:textId="77777777" w:rsidR="00F66F7F" w:rsidRDefault="00F66F7F" w:rsidP="009139A6">
      <w:pPr>
        <w:pStyle w:val="NoSpacing"/>
        <w:rPr>
          <w:rFonts w:cs="Times New Roman"/>
          <w:szCs w:val="24"/>
        </w:rPr>
      </w:pPr>
    </w:p>
    <w:p w14:paraId="58ECDBF1" w14:textId="77E7ABD2" w:rsidR="00F66F7F" w:rsidRPr="007C693D" w:rsidRDefault="00F66F7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April 2024</w:t>
      </w:r>
    </w:p>
    <w:sectPr w:rsidR="00F66F7F" w:rsidRPr="007C693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B21911" w14:textId="77777777" w:rsidR="007C693D" w:rsidRDefault="007C693D" w:rsidP="009139A6">
      <w:r>
        <w:separator/>
      </w:r>
    </w:p>
  </w:endnote>
  <w:endnote w:type="continuationSeparator" w:id="0">
    <w:p w14:paraId="0733B8B5" w14:textId="77777777" w:rsidR="007C693D" w:rsidRDefault="007C693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219BA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4B132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8B889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78BF12" w14:textId="77777777" w:rsidR="007C693D" w:rsidRDefault="007C693D" w:rsidP="009139A6">
      <w:r>
        <w:separator/>
      </w:r>
    </w:p>
  </w:footnote>
  <w:footnote w:type="continuationSeparator" w:id="0">
    <w:p w14:paraId="137C29D5" w14:textId="77777777" w:rsidR="007C693D" w:rsidRDefault="007C693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3914C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A5F7F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93720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93D"/>
    <w:rsid w:val="000666E0"/>
    <w:rsid w:val="002510B7"/>
    <w:rsid w:val="00270799"/>
    <w:rsid w:val="005C130B"/>
    <w:rsid w:val="007C693D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  <w:rsid w:val="00F66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2341CC"/>
  <w15:chartTrackingRefBased/>
  <w15:docId w15:val="{1AD5C1DC-F907-4A5C-A280-7AFF78963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39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2024-04-30T14:00:00Z</dcterms:created>
  <dcterms:modified xsi:type="dcterms:W3CDTF">2024-04-30T14:39:00Z</dcterms:modified>
</cp:coreProperties>
</file>