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A259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UNDERTHORP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97222C0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4AABE13D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ECB18F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6490F8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John Benton(q.v.) and his wife, Margaret(q.v.), brought a plaint of debt against him,</w:t>
      </w:r>
    </w:p>
    <w:p w14:paraId="421A41A7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Withed, junior(q.v.),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junior(q.v.), and John Arnold(q.v.), </w:t>
      </w:r>
    </w:p>
    <w:p w14:paraId="0455690E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Thaxted.</w:t>
      </w:r>
    </w:p>
    <w:p w14:paraId="5BABF934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F8425CA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AAB7C9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59682C" w14:textId="77777777" w:rsidR="0082319F" w:rsidRDefault="0082319F" w:rsidP="008231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July 2022</w:t>
      </w:r>
    </w:p>
    <w:p w14:paraId="378EEA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55DBD" w14:textId="77777777" w:rsidR="0082319F" w:rsidRDefault="0082319F" w:rsidP="009139A6">
      <w:r>
        <w:separator/>
      </w:r>
    </w:p>
  </w:endnote>
  <w:endnote w:type="continuationSeparator" w:id="0">
    <w:p w14:paraId="53485E75" w14:textId="77777777" w:rsidR="0082319F" w:rsidRDefault="008231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D00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FA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0CB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CD4EB" w14:textId="77777777" w:rsidR="0082319F" w:rsidRDefault="0082319F" w:rsidP="009139A6">
      <w:r>
        <w:separator/>
      </w:r>
    </w:p>
  </w:footnote>
  <w:footnote w:type="continuationSeparator" w:id="0">
    <w:p w14:paraId="4311B5BE" w14:textId="77777777" w:rsidR="0082319F" w:rsidRDefault="008231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9B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1B9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BA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9F"/>
    <w:rsid w:val="000666E0"/>
    <w:rsid w:val="002510B7"/>
    <w:rsid w:val="005C130B"/>
    <w:rsid w:val="0082319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DCB49"/>
  <w15:chartTrackingRefBased/>
  <w15:docId w15:val="{7E515452-B35F-4C45-B0EA-81AAB79F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31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2022-08-03T15:57:00Z</dcterms:created>
  <dcterms:modified xsi:type="dcterms:W3CDTF">2022-08-03T15:58:00Z</dcterms:modified>
</cp:coreProperties>
</file>