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FAC" w:rsidRDefault="007A6FAC" w:rsidP="007A6FA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Richard UNDERHILL</w:t>
      </w:r>
      <w:r>
        <w:t xml:space="preserve">   </w:t>
      </w:r>
      <w:proofErr w:type="gramStart"/>
      <w:r>
        <w:t xml:space="preserve">   (</w:t>
      </w:r>
      <w:proofErr w:type="gramEnd"/>
      <w:r>
        <w:t>fl.1474-5)</w:t>
      </w:r>
    </w:p>
    <w:p w:rsidR="007A6FAC" w:rsidRDefault="007A6FAC" w:rsidP="007A6FA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proofErr w:type="gramStart"/>
      <w:r>
        <w:t>St.Lawrence</w:t>
      </w:r>
      <w:proofErr w:type="spellEnd"/>
      <w:proofErr w:type="gramEnd"/>
      <w:r>
        <w:t>, Thanet, Kent.</w:t>
      </w:r>
    </w:p>
    <w:p w:rsidR="007A6FAC" w:rsidRDefault="007A6FAC" w:rsidP="007A6FA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A6FAC" w:rsidRDefault="007A6FAC" w:rsidP="007A6FA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A6FAC" w:rsidRDefault="007A6FAC" w:rsidP="007A6FA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1474-5</w:t>
      </w:r>
      <w:r>
        <w:tab/>
        <w:t>He made his Will.   (Plomer p.483)</w:t>
      </w:r>
    </w:p>
    <w:p w:rsidR="007A6FAC" w:rsidRDefault="007A6FAC" w:rsidP="007A6FA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A6FAC" w:rsidRDefault="007A6FAC" w:rsidP="007A6FA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A6FAC" w:rsidRDefault="007A6FAC" w:rsidP="007A6FA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7A6F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6FAC" w:rsidRDefault="007A6FAC" w:rsidP="00E71FC3">
      <w:pPr>
        <w:spacing w:after="0" w:line="240" w:lineRule="auto"/>
      </w:pPr>
      <w:r>
        <w:separator/>
      </w:r>
    </w:p>
  </w:endnote>
  <w:endnote w:type="continuationSeparator" w:id="0">
    <w:p w:rsidR="007A6FAC" w:rsidRDefault="007A6F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6FAC" w:rsidRDefault="007A6FAC" w:rsidP="00E71FC3">
      <w:pPr>
        <w:spacing w:after="0" w:line="240" w:lineRule="auto"/>
      </w:pPr>
      <w:r>
        <w:separator/>
      </w:r>
    </w:p>
  </w:footnote>
  <w:footnote w:type="continuationSeparator" w:id="0">
    <w:p w:rsidR="007A6FAC" w:rsidRDefault="007A6F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AC"/>
    <w:rsid w:val="001A7C09"/>
    <w:rsid w:val="00577BD5"/>
    <w:rsid w:val="00656CBA"/>
    <w:rsid w:val="006A1F77"/>
    <w:rsid w:val="00733BE7"/>
    <w:rsid w:val="007A6FA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83AC7E-BF60-4D3B-828F-F2E07BB4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2017-12-02T21:35:00Z</dcterms:created>
  <dcterms:modified xsi:type="dcterms:W3CDTF">2017-12-02T21:36:00Z</dcterms:modified>
</cp:coreProperties>
</file>