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44703" w14:textId="77777777" w:rsidR="00EC0C4C" w:rsidRDefault="00EC0C4C" w:rsidP="00EC0C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UNDERHILL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fl.1492)</w:t>
      </w:r>
    </w:p>
    <w:p w14:paraId="06B517C8" w14:textId="77777777" w:rsidR="00EC0C4C" w:rsidRDefault="00EC0C4C" w:rsidP="00EC0C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Ettington</w:t>
      </w:r>
      <w:proofErr w:type="spellEnd"/>
      <w:r>
        <w:rPr>
          <w:rFonts w:cs="Times New Roman"/>
          <w:szCs w:val="24"/>
        </w:rPr>
        <w:t>.</w:t>
      </w:r>
    </w:p>
    <w:p w14:paraId="6C5E1764" w14:textId="77777777" w:rsidR="00EC0C4C" w:rsidRDefault="00EC0C4C" w:rsidP="00EC0C4C">
      <w:pPr>
        <w:pStyle w:val="NoSpacing"/>
        <w:rPr>
          <w:rFonts w:cs="Times New Roman"/>
          <w:szCs w:val="24"/>
        </w:rPr>
      </w:pPr>
    </w:p>
    <w:p w14:paraId="70B438F5" w14:textId="77777777" w:rsidR="00EC0C4C" w:rsidRDefault="00EC0C4C" w:rsidP="00EC0C4C">
      <w:pPr>
        <w:pStyle w:val="NoSpacing"/>
        <w:rPr>
          <w:rFonts w:cs="Times New Roman"/>
          <w:szCs w:val="24"/>
        </w:rPr>
      </w:pPr>
    </w:p>
    <w:p w14:paraId="4CFA02EB" w14:textId="77777777" w:rsidR="00EC0C4C" w:rsidRDefault="00EC0C4C" w:rsidP="00EC0C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Feb.1492</w:t>
      </w:r>
      <w:r>
        <w:rPr>
          <w:rFonts w:cs="Times New Roman"/>
          <w:szCs w:val="24"/>
        </w:rPr>
        <w:tab/>
        <w:t>On the commission to collect the money granted to the King at the last</w:t>
      </w:r>
    </w:p>
    <w:p w14:paraId="2E4ECB36" w14:textId="77777777" w:rsidR="00EC0C4C" w:rsidRDefault="00EC0C4C" w:rsidP="00EC0C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Parliament for the </w:t>
      </w:r>
      <w:proofErr w:type="spellStart"/>
      <w:r>
        <w:rPr>
          <w:rFonts w:cs="Times New Roman"/>
          <w:szCs w:val="24"/>
        </w:rPr>
        <w:t>defence</w:t>
      </w:r>
      <w:proofErr w:type="spellEnd"/>
      <w:r>
        <w:rPr>
          <w:rFonts w:cs="Times New Roman"/>
          <w:szCs w:val="24"/>
        </w:rPr>
        <w:t xml:space="preserve"> of the realm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the taxes of two whole</w:t>
      </w:r>
    </w:p>
    <w:p w14:paraId="1FD6A84B" w14:textId="77777777" w:rsidR="00EC0C4C" w:rsidRDefault="00EC0C4C" w:rsidP="00EC0C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fifteenths and tenths, in Warwickshire.</w:t>
      </w:r>
    </w:p>
    <w:p w14:paraId="0902F847" w14:textId="77777777" w:rsidR="00EC0C4C" w:rsidRDefault="00EC0C4C" w:rsidP="00EC0C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p.159)</w:t>
      </w:r>
    </w:p>
    <w:p w14:paraId="51FB63A7" w14:textId="77777777" w:rsidR="00EC0C4C" w:rsidRDefault="00EC0C4C" w:rsidP="00EC0C4C">
      <w:pPr>
        <w:pStyle w:val="NoSpacing"/>
        <w:rPr>
          <w:rFonts w:cs="Times New Roman"/>
          <w:szCs w:val="24"/>
        </w:rPr>
      </w:pPr>
    </w:p>
    <w:p w14:paraId="342AEFC9" w14:textId="77777777" w:rsidR="00EC0C4C" w:rsidRDefault="00EC0C4C" w:rsidP="00EC0C4C">
      <w:pPr>
        <w:pStyle w:val="NoSpacing"/>
        <w:rPr>
          <w:rFonts w:cs="Times New Roman"/>
          <w:szCs w:val="24"/>
        </w:rPr>
      </w:pPr>
    </w:p>
    <w:p w14:paraId="6E3DBDFF" w14:textId="77777777" w:rsidR="00EC0C4C" w:rsidRDefault="00EC0C4C" w:rsidP="00EC0C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December 2023</w:t>
      </w:r>
    </w:p>
    <w:p w14:paraId="16B6FB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112E1" w14:textId="77777777" w:rsidR="00EC0C4C" w:rsidRDefault="00EC0C4C" w:rsidP="009139A6">
      <w:r>
        <w:separator/>
      </w:r>
    </w:p>
  </w:endnote>
  <w:endnote w:type="continuationSeparator" w:id="0">
    <w:p w14:paraId="46E76C18" w14:textId="77777777" w:rsidR="00EC0C4C" w:rsidRDefault="00EC0C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4A2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26B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41A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FA07E" w14:textId="77777777" w:rsidR="00EC0C4C" w:rsidRDefault="00EC0C4C" w:rsidP="009139A6">
      <w:r>
        <w:separator/>
      </w:r>
    </w:p>
  </w:footnote>
  <w:footnote w:type="continuationSeparator" w:id="0">
    <w:p w14:paraId="39E362FF" w14:textId="77777777" w:rsidR="00EC0C4C" w:rsidRDefault="00EC0C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81D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040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FBF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C4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C0C4C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C86D5"/>
  <w15:chartTrackingRefBased/>
  <w15:docId w15:val="{6E9E5F3D-B108-4E24-A212-FB5FF8C0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2023-12-19T20:30:00Z</dcterms:created>
  <dcterms:modified xsi:type="dcterms:W3CDTF">2023-12-19T20:31:00Z</dcterms:modified>
</cp:coreProperties>
</file>