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6AEE6" w14:textId="77777777" w:rsidR="00593AEE" w:rsidRDefault="00593AEE" w:rsidP="00593AE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UNDERHILL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8307FC1" w14:textId="77777777" w:rsidR="00593AEE" w:rsidRDefault="00593AEE" w:rsidP="00593A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47A1CC8E" w14:textId="77777777" w:rsidR="00593AEE" w:rsidRDefault="00593AEE" w:rsidP="00593AEE">
      <w:pPr>
        <w:pStyle w:val="NoSpacing"/>
        <w:rPr>
          <w:rFonts w:cs="Times New Roman"/>
          <w:szCs w:val="24"/>
        </w:rPr>
      </w:pPr>
    </w:p>
    <w:p w14:paraId="25313B54" w14:textId="77777777" w:rsidR="00593AEE" w:rsidRDefault="00593AEE" w:rsidP="00593AEE">
      <w:pPr>
        <w:pStyle w:val="NoSpacing"/>
        <w:rPr>
          <w:rFonts w:cs="Times New Roman"/>
          <w:szCs w:val="24"/>
        </w:rPr>
      </w:pPr>
    </w:p>
    <w:p w14:paraId="6CBDD3E3" w14:textId="77777777" w:rsidR="00593AEE" w:rsidRDefault="00593AEE" w:rsidP="00593A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Kenilworth,</w:t>
      </w:r>
    </w:p>
    <w:p w14:paraId="4976AB84" w14:textId="77777777" w:rsidR="00593AEE" w:rsidRDefault="00593AEE" w:rsidP="00593A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Warwickshire, into landholdings of William Belknap(q.v.).</w:t>
      </w:r>
    </w:p>
    <w:p w14:paraId="689ED120" w14:textId="77777777" w:rsidR="00593AEE" w:rsidRDefault="00593AEE" w:rsidP="00593AE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FC9A13A" w14:textId="77777777" w:rsidR="00593AEE" w:rsidRDefault="00593AEE" w:rsidP="00593AE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pp.111-2)</w:t>
      </w:r>
    </w:p>
    <w:p w14:paraId="653AF76C" w14:textId="77777777" w:rsidR="00593AEE" w:rsidRDefault="00593AEE" w:rsidP="00593AEE">
      <w:pPr>
        <w:pStyle w:val="NoSpacing"/>
        <w:rPr>
          <w:rFonts w:eastAsia="Times New Roman" w:cs="Times New Roman"/>
          <w:szCs w:val="24"/>
        </w:rPr>
      </w:pPr>
    </w:p>
    <w:p w14:paraId="2232E3C5" w14:textId="77777777" w:rsidR="00593AEE" w:rsidRDefault="00593AEE" w:rsidP="00593AEE">
      <w:pPr>
        <w:pStyle w:val="NoSpacing"/>
        <w:rPr>
          <w:rFonts w:eastAsia="Times New Roman" w:cs="Times New Roman"/>
          <w:szCs w:val="24"/>
        </w:rPr>
      </w:pPr>
    </w:p>
    <w:p w14:paraId="1558C7DF" w14:textId="77777777" w:rsidR="00593AEE" w:rsidRDefault="00593AEE" w:rsidP="00593A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August 2023</w:t>
      </w:r>
    </w:p>
    <w:p w14:paraId="79AC4B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CF6CE" w14:textId="77777777" w:rsidR="00593AEE" w:rsidRDefault="00593AEE" w:rsidP="009139A6">
      <w:r>
        <w:separator/>
      </w:r>
    </w:p>
  </w:endnote>
  <w:endnote w:type="continuationSeparator" w:id="0">
    <w:p w14:paraId="1F03A7B7" w14:textId="77777777" w:rsidR="00593AEE" w:rsidRDefault="00593A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D0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C2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D0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7261D" w14:textId="77777777" w:rsidR="00593AEE" w:rsidRDefault="00593AEE" w:rsidP="009139A6">
      <w:r>
        <w:separator/>
      </w:r>
    </w:p>
  </w:footnote>
  <w:footnote w:type="continuationSeparator" w:id="0">
    <w:p w14:paraId="60818FD1" w14:textId="77777777" w:rsidR="00593AEE" w:rsidRDefault="00593A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31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B4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260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EE"/>
    <w:rsid w:val="000666E0"/>
    <w:rsid w:val="002510B7"/>
    <w:rsid w:val="00593AE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28FE9"/>
  <w15:chartTrackingRefBased/>
  <w15:docId w15:val="{472F36BD-877E-4EE6-B299-52E50946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2023-08-17T19:50:00Z</dcterms:created>
  <dcterms:modified xsi:type="dcterms:W3CDTF">2023-08-17T19:51:00Z</dcterms:modified>
</cp:coreProperties>
</file>