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54E22" w14:textId="333EB5E7" w:rsidR="00BA00AB" w:rsidRDefault="00A934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UNDERHILL</w:t>
      </w:r>
      <w:r>
        <w:rPr>
          <w:rFonts w:cs="Times New Roman"/>
          <w:szCs w:val="24"/>
        </w:rPr>
        <w:t xml:space="preserve">       (fl.1484)</w:t>
      </w:r>
    </w:p>
    <w:p w14:paraId="182BF075" w14:textId="02802983" w:rsidR="00A9341F" w:rsidRDefault="00A934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Bridgnorth, Shropshire, alias of Chart, Kent. Carpenter.</w:t>
      </w:r>
    </w:p>
    <w:p w14:paraId="6EE12962" w14:textId="77777777" w:rsidR="00A9341F" w:rsidRDefault="00A9341F" w:rsidP="009139A6">
      <w:pPr>
        <w:pStyle w:val="NoSpacing"/>
        <w:rPr>
          <w:rFonts w:cs="Times New Roman"/>
          <w:szCs w:val="24"/>
        </w:rPr>
      </w:pPr>
    </w:p>
    <w:p w14:paraId="6CC16C81" w14:textId="77777777" w:rsidR="00A9341F" w:rsidRDefault="00A9341F" w:rsidP="009139A6">
      <w:pPr>
        <w:pStyle w:val="NoSpacing"/>
        <w:rPr>
          <w:rFonts w:cs="Times New Roman"/>
          <w:szCs w:val="24"/>
        </w:rPr>
      </w:pPr>
    </w:p>
    <w:p w14:paraId="036B5484" w14:textId="03341479" w:rsidR="00A9341F" w:rsidRDefault="00A934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Feb.1484</w:t>
      </w:r>
      <w:r>
        <w:rPr>
          <w:rFonts w:cs="Times New Roman"/>
          <w:szCs w:val="24"/>
        </w:rPr>
        <w:tab/>
        <w:t>He was granted a general pardon.</w:t>
      </w:r>
    </w:p>
    <w:p w14:paraId="70EC5F62" w14:textId="77777777" w:rsidR="00A9341F" w:rsidRDefault="00A9341F" w:rsidP="00A93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37142013" w14:textId="5925C69F" w:rsidR="00A9341F" w:rsidRDefault="00A9341F" w:rsidP="00A9341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4)</w:t>
      </w:r>
    </w:p>
    <w:p w14:paraId="09989F78" w14:textId="77777777" w:rsidR="00A9341F" w:rsidRDefault="00A9341F" w:rsidP="00A9341F">
      <w:pPr>
        <w:pStyle w:val="NoSpacing"/>
        <w:rPr>
          <w:rFonts w:cs="Times New Roman"/>
          <w:szCs w:val="24"/>
        </w:rPr>
      </w:pPr>
    </w:p>
    <w:p w14:paraId="597858F2" w14:textId="77777777" w:rsidR="00A9341F" w:rsidRDefault="00A9341F" w:rsidP="00A9341F">
      <w:pPr>
        <w:pStyle w:val="NoSpacing"/>
        <w:rPr>
          <w:rFonts w:cs="Times New Roman"/>
          <w:szCs w:val="24"/>
        </w:rPr>
      </w:pPr>
    </w:p>
    <w:p w14:paraId="06378520" w14:textId="58016EA7" w:rsidR="00A9341F" w:rsidRPr="007F32B5" w:rsidRDefault="00A9341F" w:rsidP="00A93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August 2023</w:t>
      </w:r>
    </w:p>
    <w:p w14:paraId="6B546BF8" w14:textId="1A1F3AEB" w:rsidR="00A9341F" w:rsidRPr="00A9341F" w:rsidRDefault="00A9341F" w:rsidP="009139A6">
      <w:pPr>
        <w:pStyle w:val="NoSpacing"/>
        <w:rPr>
          <w:rFonts w:cs="Times New Roman"/>
          <w:szCs w:val="24"/>
        </w:rPr>
      </w:pPr>
    </w:p>
    <w:sectPr w:rsidR="00A9341F" w:rsidRPr="00A934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A5322" w14:textId="77777777" w:rsidR="00A9341F" w:rsidRDefault="00A9341F" w:rsidP="009139A6">
      <w:r>
        <w:separator/>
      </w:r>
    </w:p>
  </w:endnote>
  <w:endnote w:type="continuationSeparator" w:id="0">
    <w:p w14:paraId="478AF1BE" w14:textId="77777777" w:rsidR="00A9341F" w:rsidRDefault="00A934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B7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396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54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34304" w14:textId="77777777" w:rsidR="00A9341F" w:rsidRDefault="00A9341F" w:rsidP="009139A6">
      <w:r>
        <w:separator/>
      </w:r>
    </w:p>
  </w:footnote>
  <w:footnote w:type="continuationSeparator" w:id="0">
    <w:p w14:paraId="6288DDF7" w14:textId="77777777" w:rsidR="00A9341F" w:rsidRDefault="00A934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853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52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6C6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1F"/>
    <w:rsid w:val="000666E0"/>
    <w:rsid w:val="002510B7"/>
    <w:rsid w:val="005C130B"/>
    <w:rsid w:val="00826F5C"/>
    <w:rsid w:val="009139A6"/>
    <w:rsid w:val="009448BB"/>
    <w:rsid w:val="00947624"/>
    <w:rsid w:val="00A3176C"/>
    <w:rsid w:val="00A9341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845DB"/>
  <w15:chartTrackingRefBased/>
  <w15:docId w15:val="{873931EA-D286-4D84-9D70-CDE4A696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2023-08-31T19:53:00Z</dcterms:created>
  <dcterms:modified xsi:type="dcterms:W3CDTF">2023-08-31T20:04:00Z</dcterms:modified>
</cp:coreProperties>
</file>