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A515E" w14:textId="5A183D64" w:rsidR="00BA00AB" w:rsidRDefault="00D80C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UNDEE</w:t>
      </w:r>
      <w:r>
        <w:rPr>
          <w:rFonts w:cs="Times New Roman"/>
          <w:szCs w:val="24"/>
        </w:rPr>
        <w:t xml:space="preserve">       (d.1450)</w:t>
      </w:r>
    </w:p>
    <w:p w14:paraId="3A2D4FFE" w14:textId="22306503" w:rsidR="00D80C59" w:rsidRDefault="00D80C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East Knapton, East Riding of Yorkshire.</w:t>
      </w:r>
    </w:p>
    <w:p w14:paraId="38F67558" w14:textId="77777777" w:rsidR="00D80C59" w:rsidRDefault="00D80C59" w:rsidP="009139A6">
      <w:pPr>
        <w:pStyle w:val="NoSpacing"/>
        <w:rPr>
          <w:rFonts w:cs="Times New Roman"/>
          <w:szCs w:val="24"/>
        </w:rPr>
      </w:pPr>
    </w:p>
    <w:p w14:paraId="46FA19FA" w14:textId="77777777" w:rsidR="00D80C59" w:rsidRDefault="00D80C59" w:rsidP="009139A6">
      <w:pPr>
        <w:pStyle w:val="NoSpacing"/>
        <w:rPr>
          <w:rFonts w:cs="Times New Roman"/>
          <w:szCs w:val="24"/>
        </w:rPr>
      </w:pPr>
    </w:p>
    <w:p w14:paraId="7CEE75BB" w14:textId="450C2E64" w:rsidR="00D80C59" w:rsidRDefault="00D80C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Jun.</w:t>
      </w: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>Administration of his lands and possessions was granted.</w:t>
      </w:r>
    </w:p>
    <w:p w14:paraId="1C887EA6" w14:textId="3445861A" w:rsidR="00D80C59" w:rsidRDefault="00D80C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p.173)</w:t>
      </w:r>
    </w:p>
    <w:p w14:paraId="4445041D" w14:textId="77777777" w:rsidR="00D80C59" w:rsidRDefault="00D80C59" w:rsidP="009139A6">
      <w:pPr>
        <w:pStyle w:val="NoSpacing"/>
        <w:rPr>
          <w:rFonts w:cs="Times New Roman"/>
          <w:szCs w:val="24"/>
        </w:rPr>
      </w:pPr>
    </w:p>
    <w:p w14:paraId="0A37C80A" w14:textId="77777777" w:rsidR="00D80C59" w:rsidRDefault="00D80C59" w:rsidP="009139A6">
      <w:pPr>
        <w:pStyle w:val="NoSpacing"/>
        <w:rPr>
          <w:rFonts w:cs="Times New Roman"/>
          <w:szCs w:val="24"/>
        </w:rPr>
      </w:pPr>
    </w:p>
    <w:p w14:paraId="770EB50A" w14:textId="2084F8C5" w:rsidR="00D80C59" w:rsidRPr="00D80C59" w:rsidRDefault="00D80C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April 2024</w:t>
      </w:r>
    </w:p>
    <w:sectPr w:rsidR="00D80C59" w:rsidRPr="00D80C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EDD0F8" w14:textId="77777777" w:rsidR="00D80C59" w:rsidRDefault="00D80C59" w:rsidP="009139A6">
      <w:r>
        <w:separator/>
      </w:r>
    </w:p>
  </w:endnote>
  <w:endnote w:type="continuationSeparator" w:id="0">
    <w:p w14:paraId="4BAF9336" w14:textId="77777777" w:rsidR="00D80C59" w:rsidRDefault="00D80C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EA0A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409B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3A4E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23831" w14:textId="77777777" w:rsidR="00D80C59" w:rsidRDefault="00D80C59" w:rsidP="009139A6">
      <w:r>
        <w:separator/>
      </w:r>
    </w:p>
  </w:footnote>
  <w:footnote w:type="continuationSeparator" w:id="0">
    <w:p w14:paraId="5EC4FCAB" w14:textId="77777777" w:rsidR="00D80C59" w:rsidRDefault="00D80C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343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774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34A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5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80C5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51D7"/>
  <w15:chartTrackingRefBased/>
  <w15:docId w15:val="{7E9EE9F4-3A26-46B7-B2C7-79EAC5734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2024-04-30T13:56:00Z</dcterms:created>
  <dcterms:modified xsi:type="dcterms:W3CDTF">2024-04-30T14:00:00Z</dcterms:modified>
</cp:coreProperties>
</file>