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5554D8" w14:textId="77777777" w:rsidR="00AE297C" w:rsidRDefault="00AE297C" w:rsidP="00AE29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UMFREYSTON</w:t>
      </w:r>
      <w:r>
        <w:rPr>
          <w:rFonts w:ascii="Times New Roman" w:hAnsi="Times New Roman" w:cs="Times New Roman"/>
        </w:rPr>
        <w:t xml:space="preserve">        (fl.1483)</w:t>
      </w:r>
    </w:p>
    <w:p w14:paraId="06A4937A" w14:textId="77777777" w:rsidR="00AE297C" w:rsidRDefault="00AE297C" w:rsidP="00AE29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Shrewsbury, Shropshire. Chapman.</w:t>
      </w:r>
    </w:p>
    <w:p w14:paraId="72BA5ADA" w14:textId="77777777" w:rsidR="00AE297C" w:rsidRDefault="00AE297C" w:rsidP="00AE297C">
      <w:pPr>
        <w:rPr>
          <w:rFonts w:ascii="Times New Roman" w:hAnsi="Times New Roman" w:cs="Times New Roman"/>
        </w:rPr>
      </w:pPr>
    </w:p>
    <w:p w14:paraId="723C4B7D" w14:textId="77777777" w:rsidR="00AE297C" w:rsidRDefault="00AE297C" w:rsidP="00AE297C">
      <w:pPr>
        <w:rPr>
          <w:rFonts w:ascii="Times New Roman" w:hAnsi="Times New Roman" w:cs="Times New Roman"/>
        </w:rPr>
      </w:pPr>
    </w:p>
    <w:p w14:paraId="0E28E2A4" w14:textId="77777777" w:rsidR="00AE297C" w:rsidRDefault="00AE297C" w:rsidP="00AE29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Richard Coke of Coventry, mercer(q.v.), brought a plaint of debt against him,</w:t>
      </w:r>
    </w:p>
    <w:p w14:paraId="518B542A" w14:textId="77777777" w:rsidR="00AE297C" w:rsidRDefault="00AE297C" w:rsidP="00AE29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David ap Reynold of Shrewsbury(q.v.) and Thomas </w:t>
      </w:r>
      <w:proofErr w:type="spellStart"/>
      <w:r>
        <w:rPr>
          <w:rFonts w:ascii="Times New Roman" w:hAnsi="Times New Roman" w:cs="Times New Roman"/>
        </w:rPr>
        <w:t>Aperke</w:t>
      </w:r>
      <w:proofErr w:type="spellEnd"/>
      <w:r>
        <w:rPr>
          <w:rFonts w:ascii="Times New Roman" w:hAnsi="Times New Roman" w:cs="Times New Roman"/>
        </w:rPr>
        <w:t xml:space="preserve"> of Preston,</w:t>
      </w:r>
    </w:p>
    <w:p w14:paraId="6928BE00" w14:textId="77777777" w:rsidR="00AE297C" w:rsidRDefault="00AE297C" w:rsidP="00AE29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Lancashire(q.v.).</w:t>
      </w:r>
    </w:p>
    <w:p w14:paraId="5B0DF1AC" w14:textId="77777777" w:rsidR="00AE297C" w:rsidRDefault="00AE297C" w:rsidP="00AE29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40FD2DFF" w14:textId="77777777" w:rsidR="00AE297C" w:rsidRDefault="00AE297C" w:rsidP="00AE297C">
      <w:pPr>
        <w:rPr>
          <w:rFonts w:ascii="Times New Roman" w:hAnsi="Times New Roman" w:cs="Times New Roman"/>
        </w:rPr>
      </w:pPr>
    </w:p>
    <w:p w14:paraId="4BDA79A9" w14:textId="77777777" w:rsidR="00AE297C" w:rsidRDefault="00AE297C" w:rsidP="00AE297C">
      <w:pPr>
        <w:rPr>
          <w:rFonts w:ascii="Times New Roman" w:hAnsi="Times New Roman" w:cs="Times New Roman"/>
        </w:rPr>
      </w:pPr>
    </w:p>
    <w:p w14:paraId="177A2310" w14:textId="77777777" w:rsidR="00AE297C" w:rsidRDefault="00AE297C" w:rsidP="00AE29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July 2019</w:t>
      </w:r>
    </w:p>
    <w:p w14:paraId="3905A2E3" w14:textId="77777777" w:rsidR="006B2F86" w:rsidRPr="00E71FC3" w:rsidRDefault="00AE297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D07625" w14:textId="77777777" w:rsidR="00AE297C" w:rsidRDefault="00AE297C" w:rsidP="00E71FC3">
      <w:r>
        <w:separator/>
      </w:r>
    </w:p>
  </w:endnote>
  <w:endnote w:type="continuationSeparator" w:id="0">
    <w:p w14:paraId="3997BDF3" w14:textId="77777777" w:rsidR="00AE297C" w:rsidRDefault="00AE297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08DA9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46C305" w14:textId="77777777" w:rsidR="00AE297C" w:rsidRDefault="00AE297C" w:rsidP="00E71FC3">
      <w:r>
        <w:separator/>
      </w:r>
    </w:p>
  </w:footnote>
  <w:footnote w:type="continuationSeparator" w:id="0">
    <w:p w14:paraId="4CF3FE7B" w14:textId="77777777" w:rsidR="00AE297C" w:rsidRDefault="00AE297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97C"/>
    <w:rsid w:val="001A7C09"/>
    <w:rsid w:val="00577BD5"/>
    <w:rsid w:val="00656CBA"/>
    <w:rsid w:val="006A1F77"/>
    <w:rsid w:val="00733BE7"/>
    <w:rsid w:val="00AB52E8"/>
    <w:rsid w:val="00AE297C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19D2EE"/>
  <w15:chartTrackingRefBased/>
  <w15:docId w15:val="{C637834B-D94F-4A02-AA54-30877E04B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297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2019-08-09T19:08:00Z</dcterms:created>
  <dcterms:modified xsi:type="dcterms:W3CDTF">2019-08-09T19:09:00Z</dcterms:modified>
</cp:coreProperties>
</file>