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3356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</w:p>
    <w:p w14:paraId="36301986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UMFREY</w:t>
      </w:r>
      <w:r>
        <w:rPr>
          <w:rFonts w:cs="Times New Roman"/>
          <w:szCs w:val="24"/>
          <w:lang w:val="en-GB"/>
        </w:rPr>
        <w:t xml:space="preserve">         (fl.1460)</w:t>
      </w:r>
    </w:p>
    <w:p w14:paraId="6E4FF4C1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Sulgrave, Northamptonshire. Husbandman.</w:t>
      </w:r>
    </w:p>
    <w:p w14:paraId="0C6D9078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</w:p>
    <w:p w14:paraId="624C04EA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</w:p>
    <w:p w14:paraId="19655D20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Walter Mauntell, esquire(q.v.), brought a plaint of trespass and assault</w:t>
      </w:r>
    </w:p>
    <w:p w14:paraId="60B25F7A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against him and 8 others.</w:t>
      </w:r>
    </w:p>
    <w:p w14:paraId="3605B6C5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1441692E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</w:p>
    <w:p w14:paraId="2C6CB35F" w14:textId="77777777" w:rsidR="00810ABB" w:rsidRDefault="00810ABB" w:rsidP="00810ABB">
      <w:pPr>
        <w:pStyle w:val="NoSpacing"/>
        <w:rPr>
          <w:rFonts w:cs="Times New Roman"/>
          <w:szCs w:val="24"/>
          <w:lang w:val="en-GB"/>
        </w:rPr>
      </w:pPr>
    </w:p>
    <w:p w14:paraId="486FB6CF" w14:textId="68AE9EF5" w:rsidR="00BA00AB" w:rsidRPr="00EB3209" w:rsidRDefault="00810AB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8463C" w14:textId="77777777" w:rsidR="00810ABB" w:rsidRDefault="00810ABB" w:rsidP="009139A6">
      <w:r>
        <w:separator/>
      </w:r>
    </w:p>
  </w:endnote>
  <w:endnote w:type="continuationSeparator" w:id="0">
    <w:p w14:paraId="25D85510" w14:textId="77777777" w:rsidR="00810ABB" w:rsidRDefault="00810A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52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373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0D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787F" w14:textId="77777777" w:rsidR="00810ABB" w:rsidRDefault="00810ABB" w:rsidP="009139A6">
      <w:r>
        <w:separator/>
      </w:r>
    </w:p>
  </w:footnote>
  <w:footnote w:type="continuationSeparator" w:id="0">
    <w:p w14:paraId="75206B22" w14:textId="77777777" w:rsidR="00810ABB" w:rsidRDefault="00810A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27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0C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E2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B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10AB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84512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FEAB4"/>
  <w15:chartTrackingRefBased/>
  <w15:docId w15:val="{5039CBE3-1F42-468A-B286-70720E46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2025-09-25T19:00:00Z</dcterms:created>
  <dcterms:modified xsi:type="dcterms:W3CDTF">2025-09-25T19:01:00Z</dcterms:modified>
</cp:coreProperties>
</file>