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83B17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UMFREY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7AAFC4B5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441A4E69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EF952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EF9D33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Sep.1410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56E8245" w14:textId="77777777" w:rsidR="00AF3F35" w:rsidRDefault="00AF3F35" w:rsidP="00AF3F3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5B887B9D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DFB1B1E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C02A6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0E6F5A" w14:textId="77777777" w:rsidR="00AF3F35" w:rsidRDefault="00AF3F35" w:rsidP="00AF3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July 2022</w:t>
      </w:r>
    </w:p>
    <w:p w14:paraId="2C7F0D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0528F" w14:textId="77777777" w:rsidR="00AF3F35" w:rsidRDefault="00AF3F35" w:rsidP="009139A6">
      <w:r>
        <w:separator/>
      </w:r>
    </w:p>
  </w:endnote>
  <w:endnote w:type="continuationSeparator" w:id="0">
    <w:p w14:paraId="4143C255" w14:textId="77777777" w:rsidR="00AF3F35" w:rsidRDefault="00AF3F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8C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8D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82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D2D8" w14:textId="77777777" w:rsidR="00AF3F35" w:rsidRDefault="00AF3F35" w:rsidP="009139A6">
      <w:r>
        <w:separator/>
      </w:r>
    </w:p>
  </w:footnote>
  <w:footnote w:type="continuationSeparator" w:id="0">
    <w:p w14:paraId="4FFC949B" w14:textId="77777777" w:rsidR="00AF3F35" w:rsidRDefault="00AF3F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00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3E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43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3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3F3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C1AD"/>
  <w15:chartTrackingRefBased/>
  <w15:docId w15:val="{293E5948-CFAF-4193-9DE9-A6A63814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F3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2023-01-19T20:32:00Z</dcterms:created>
  <dcterms:modified xsi:type="dcterms:W3CDTF">2023-01-19T20:32:00Z</dcterms:modified>
</cp:coreProperties>
</file>