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C51" w:rsidRDefault="000D3C51" w:rsidP="000D3C51">
      <w:pPr>
        <w:pStyle w:val="NoSpacing"/>
      </w:pPr>
      <w:r>
        <w:rPr>
          <w:u w:val="single"/>
        </w:rPr>
        <w:t>Richard UMFREY</w:t>
      </w:r>
      <w:r>
        <w:t xml:space="preserve">      (fl.1467-8)</w:t>
      </w:r>
    </w:p>
    <w:p w:rsidR="000D3C51" w:rsidRDefault="000D3C51" w:rsidP="000D3C51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Bladesmith</w:t>
      </w:r>
      <w:proofErr w:type="spellEnd"/>
      <w:r>
        <w:t>.</w:t>
      </w:r>
      <w:proofErr w:type="gramEnd"/>
    </w:p>
    <w:p w:rsidR="000D3C51" w:rsidRDefault="000D3C51" w:rsidP="000D3C51">
      <w:pPr>
        <w:pStyle w:val="NoSpacing"/>
      </w:pPr>
    </w:p>
    <w:p w:rsidR="000D3C51" w:rsidRDefault="000D3C51" w:rsidP="000D3C51">
      <w:pPr>
        <w:pStyle w:val="NoSpacing"/>
      </w:pPr>
    </w:p>
    <w:p w:rsidR="000D3C51" w:rsidRDefault="000D3C51" w:rsidP="000D3C51">
      <w:pPr>
        <w:pStyle w:val="NoSpacing"/>
      </w:pPr>
      <w:r>
        <w:t xml:space="preserve">Apprenticed to John </w:t>
      </w:r>
      <w:proofErr w:type="gramStart"/>
      <w:r>
        <w:t>Swan(</w:t>
      </w:r>
      <w:proofErr w:type="gramEnd"/>
      <w:r>
        <w:t>q.v.).  (C.F.N. p.141)</w:t>
      </w:r>
    </w:p>
    <w:p w:rsidR="000D3C51" w:rsidRDefault="000D3C51" w:rsidP="000D3C51">
      <w:pPr>
        <w:pStyle w:val="NoSpacing"/>
      </w:pPr>
    </w:p>
    <w:p w:rsidR="000D3C51" w:rsidRDefault="000D3C51" w:rsidP="000D3C51">
      <w:pPr>
        <w:pStyle w:val="NoSpacing"/>
      </w:pPr>
    </w:p>
    <w:p w:rsidR="000D3C51" w:rsidRDefault="000D3C51" w:rsidP="000D3C51">
      <w:pPr>
        <w:pStyle w:val="NoSpacing"/>
      </w:pPr>
      <w:r>
        <w:t xml:space="preserve">         1467-8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0D3C51" w:rsidRDefault="000D3C51" w:rsidP="000D3C51">
      <w:pPr>
        <w:pStyle w:val="NoSpacing"/>
      </w:pPr>
    </w:p>
    <w:p w:rsidR="000D3C51" w:rsidRDefault="000D3C51" w:rsidP="000D3C51">
      <w:pPr>
        <w:pStyle w:val="NoSpacing"/>
      </w:pPr>
    </w:p>
    <w:p w:rsidR="00E47068" w:rsidRPr="00C009D8" w:rsidRDefault="000D3C51" w:rsidP="000D3C51">
      <w:pPr>
        <w:pStyle w:val="NoSpacing"/>
      </w:pPr>
      <w:r>
        <w:t>13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C51" w:rsidRDefault="000D3C51" w:rsidP="00920DE3">
      <w:pPr>
        <w:spacing w:after="0" w:line="240" w:lineRule="auto"/>
      </w:pPr>
      <w:r>
        <w:separator/>
      </w:r>
    </w:p>
  </w:endnote>
  <w:endnote w:type="continuationSeparator" w:id="0">
    <w:p w:rsidR="000D3C51" w:rsidRDefault="000D3C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C51" w:rsidRDefault="000D3C51" w:rsidP="00920DE3">
      <w:pPr>
        <w:spacing w:after="0" w:line="240" w:lineRule="auto"/>
      </w:pPr>
      <w:r>
        <w:separator/>
      </w:r>
    </w:p>
  </w:footnote>
  <w:footnote w:type="continuationSeparator" w:id="0">
    <w:p w:rsidR="000D3C51" w:rsidRDefault="000D3C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C51"/>
    <w:rsid w:val="000D3C5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2014-03-25T21:10:00Z</dcterms:created>
  <dcterms:modified xsi:type="dcterms:W3CDTF">2014-03-25T21:10:00Z</dcterms:modified>
</cp:coreProperties>
</file>