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0F40A" w14:textId="77777777" w:rsidR="002A0ADD" w:rsidRDefault="002A0ADD" w:rsidP="002A0A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UMFREY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fl.1446)</w:t>
      </w:r>
    </w:p>
    <w:p w14:paraId="702EFF58" w14:textId="77777777" w:rsidR="002A0ADD" w:rsidRDefault="002A0ADD" w:rsidP="002A0A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Fryerning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 Wheelwright.</w:t>
      </w:r>
    </w:p>
    <w:p w14:paraId="5606B965" w14:textId="77777777" w:rsidR="002A0ADD" w:rsidRDefault="002A0ADD" w:rsidP="002A0A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033D38" w14:textId="77777777" w:rsidR="002A0ADD" w:rsidRDefault="002A0ADD" w:rsidP="002A0A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506BE8" w14:textId="77777777" w:rsidR="002A0ADD" w:rsidRDefault="002A0ADD" w:rsidP="002A0A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Cateryk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parson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Fryerning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Essex(q.v.),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Typper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6485F98" w14:textId="77777777" w:rsidR="002A0ADD" w:rsidRDefault="002A0ADD" w:rsidP="002A0A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chaplain(q.v.), brought a plaint of debt against him, Richard Berton of </w:t>
      </w:r>
    </w:p>
    <w:p w14:paraId="518852E3" w14:textId="77777777" w:rsidR="002A0ADD" w:rsidRDefault="002A0ADD" w:rsidP="002A0A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Fryerning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Lavenham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Fryerning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5E0B44A" w14:textId="77777777" w:rsidR="002A0ADD" w:rsidRDefault="002A0ADD" w:rsidP="002A0A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F5EF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8717551" w14:textId="77777777" w:rsidR="002A0ADD" w:rsidRDefault="002A0ADD" w:rsidP="002A0A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AE76C6" w14:textId="77777777" w:rsidR="002A0ADD" w:rsidRDefault="002A0ADD" w:rsidP="002A0A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0F554F" w14:textId="77777777" w:rsidR="002A0ADD" w:rsidRDefault="002A0ADD" w:rsidP="002A0A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2022</w:t>
      </w:r>
    </w:p>
    <w:p w14:paraId="379AB09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5925C" w14:textId="77777777" w:rsidR="002A0ADD" w:rsidRDefault="002A0ADD" w:rsidP="009139A6">
      <w:r>
        <w:separator/>
      </w:r>
    </w:p>
  </w:endnote>
  <w:endnote w:type="continuationSeparator" w:id="0">
    <w:p w14:paraId="21445AE4" w14:textId="77777777" w:rsidR="002A0ADD" w:rsidRDefault="002A0A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083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CE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56B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56E37" w14:textId="77777777" w:rsidR="002A0ADD" w:rsidRDefault="002A0ADD" w:rsidP="009139A6">
      <w:r>
        <w:separator/>
      </w:r>
    </w:p>
  </w:footnote>
  <w:footnote w:type="continuationSeparator" w:id="0">
    <w:p w14:paraId="19862D7F" w14:textId="77777777" w:rsidR="002A0ADD" w:rsidRDefault="002A0A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93E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05B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AF1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ADD"/>
    <w:rsid w:val="000666E0"/>
    <w:rsid w:val="002510B7"/>
    <w:rsid w:val="002A0AD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1CE0F"/>
  <w15:chartTrackingRefBased/>
  <w15:docId w15:val="{A794ABFA-199D-4741-A19B-E36AECB0E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A0A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2022-10-13T16:06:00Z</dcterms:created>
  <dcterms:modified xsi:type="dcterms:W3CDTF">2022-10-13T16:07:00Z</dcterms:modified>
</cp:coreProperties>
</file>