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 UMFREY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Daughter: Cristina(q.v.) 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Canterbury(q.v.).</w:t>
      </w: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744B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http://www.kentarchaeology.org.uk/Research/Libr/Wills/Lbth/Bk22/page%20098.htm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Aug.1420</w:t>
      </w:r>
      <w:r>
        <w:rPr>
          <w:rFonts w:ascii="Times New Roman" w:hAnsi="Times New Roman" w:cs="Times New Roman"/>
          <w:sz w:val="24"/>
          <w:szCs w:val="24"/>
        </w:rPr>
        <w:tab/>
        <w:t>John bequeathed her 20s.  (ibid.)</w:t>
      </w: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D5D" w:rsidRPr="007E2D5D" w:rsidRDefault="007E2D5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sectPr w:rsidR="007E2D5D" w:rsidRPr="007E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D5D" w:rsidRDefault="007E2D5D" w:rsidP="00564E3C">
      <w:pPr>
        <w:spacing w:after="0" w:line="240" w:lineRule="auto"/>
      </w:pPr>
      <w:r>
        <w:separator/>
      </w:r>
    </w:p>
  </w:endnote>
  <w:endnote w:type="continuationSeparator" w:id="0">
    <w:p w:rsidR="007E2D5D" w:rsidRDefault="007E2D5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2D5D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D5D" w:rsidRDefault="007E2D5D" w:rsidP="00564E3C">
      <w:pPr>
        <w:spacing w:after="0" w:line="240" w:lineRule="auto"/>
      </w:pPr>
      <w:r>
        <w:separator/>
      </w:r>
    </w:p>
  </w:footnote>
  <w:footnote w:type="continuationSeparator" w:id="0">
    <w:p w:rsidR="007E2D5D" w:rsidRDefault="007E2D5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D5D"/>
    <w:rsid w:val="00372DC6"/>
    <w:rsid w:val="00564E3C"/>
    <w:rsid w:val="0064591D"/>
    <w:rsid w:val="007E2D5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DDC84"/>
  <w15:chartTrackingRefBased/>
  <w15:docId w15:val="{A277C2F2-1B68-48F6-8869-DF60ED47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E2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Libr/Wills/Lbth/Bk22/page%20098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2016-01-09T10:02:00Z</dcterms:created>
  <dcterms:modified xsi:type="dcterms:W3CDTF">2016-01-09T10:05:00Z</dcterms:modified>
</cp:coreProperties>
</file>