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ECF84" w14:textId="48B99C63" w:rsidR="00617568" w:rsidRDefault="008F02A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Sir Gilbert UMFREVILL</w:t>
      </w:r>
      <w:r>
        <w:rPr>
          <w:rFonts w:ascii="Times New Roman" w:hAnsi="Times New Roman" w:cs="Times New Roman"/>
          <w:lang w:val="en-US"/>
        </w:rPr>
        <w:t xml:space="preserve">     (d.ca.1421)</w:t>
      </w:r>
    </w:p>
    <w:p w14:paraId="13FF57D3" w14:textId="77777777" w:rsidR="008F02AB" w:rsidRDefault="008F02AB">
      <w:pPr>
        <w:rPr>
          <w:rFonts w:ascii="Times New Roman" w:hAnsi="Times New Roman" w:cs="Times New Roman"/>
          <w:lang w:val="en-US"/>
        </w:rPr>
      </w:pPr>
    </w:p>
    <w:p w14:paraId="265C5C47" w14:textId="404CD4E1" w:rsidR="008F02AB" w:rsidRDefault="008F02AB" w:rsidP="008F02AB">
      <w:pPr>
        <w:pStyle w:val="NoSpacing"/>
        <w:rPr>
          <w:rFonts w:ascii="Times New Roman" w:hAnsi="Times New Roman" w:cs="Times New Roman"/>
          <w:lang w:val="en-US"/>
        </w:rPr>
      </w:pPr>
      <w:r w:rsidRPr="008F02AB">
        <w:rPr>
          <w:rFonts w:ascii="Times New Roman" w:hAnsi="Times New Roman" w:cs="Times New Roman"/>
          <w:lang w:val="en-US"/>
        </w:rPr>
        <w:t>18 Apr.1421</w:t>
      </w:r>
      <w:r w:rsidRPr="008F02AB">
        <w:rPr>
          <w:rFonts w:ascii="Times New Roman" w:hAnsi="Times New Roman" w:cs="Times New Roman"/>
          <w:lang w:val="en-US"/>
        </w:rPr>
        <w:tab/>
        <w:t>The Escheators of Yorkshire, Northumberland and Lincolnshire were</w:t>
      </w:r>
    </w:p>
    <w:p w14:paraId="3ECB0DA6" w14:textId="31EB6E35" w:rsidR="008F02AB" w:rsidRDefault="008F02AB" w:rsidP="008F02A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ordered to take his lands into the King’s hands and to enquire touching</w:t>
      </w:r>
    </w:p>
    <w:p w14:paraId="1A5CB814" w14:textId="1108432E" w:rsidR="008F02AB" w:rsidRDefault="008F02AB" w:rsidP="008F02A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his heir.     (C.P.R. 1413-22 p.377)</w:t>
      </w:r>
    </w:p>
    <w:p w14:paraId="5250B81B" w14:textId="77777777" w:rsidR="008F02AB" w:rsidRDefault="008F02AB" w:rsidP="008F02AB">
      <w:pPr>
        <w:pStyle w:val="NoSpacing"/>
        <w:rPr>
          <w:rFonts w:ascii="Times New Roman" w:hAnsi="Times New Roman" w:cs="Times New Roman"/>
          <w:lang w:val="en-US"/>
        </w:rPr>
      </w:pPr>
    </w:p>
    <w:p w14:paraId="73E11694" w14:textId="77777777" w:rsidR="008F02AB" w:rsidRDefault="008F02AB" w:rsidP="008F02AB">
      <w:pPr>
        <w:pStyle w:val="NoSpacing"/>
        <w:rPr>
          <w:rFonts w:ascii="Times New Roman" w:hAnsi="Times New Roman" w:cs="Times New Roman"/>
          <w:lang w:val="en-US"/>
        </w:rPr>
      </w:pPr>
    </w:p>
    <w:p w14:paraId="3ECE46D0" w14:textId="4CD2250E" w:rsidR="008F02AB" w:rsidRPr="008F02AB" w:rsidRDefault="008F02AB" w:rsidP="008F02A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 December 2025</w:t>
      </w:r>
    </w:p>
    <w:sectPr w:rsidR="008F02AB" w:rsidRPr="008F02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AB842" w14:textId="77777777" w:rsidR="008F02AB" w:rsidRDefault="008F02AB" w:rsidP="00086E2C">
      <w:pPr>
        <w:spacing w:after="0" w:line="240" w:lineRule="auto"/>
      </w:pPr>
      <w:r>
        <w:separator/>
      </w:r>
    </w:p>
  </w:endnote>
  <w:endnote w:type="continuationSeparator" w:id="0">
    <w:p w14:paraId="4347C941" w14:textId="77777777" w:rsidR="008F02AB" w:rsidRDefault="008F02A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72B2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C2C7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572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7E72F" w14:textId="77777777" w:rsidR="008F02AB" w:rsidRDefault="008F02AB" w:rsidP="00086E2C">
      <w:pPr>
        <w:spacing w:after="0" w:line="240" w:lineRule="auto"/>
      </w:pPr>
      <w:r>
        <w:separator/>
      </w:r>
    </w:p>
  </w:footnote>
  <w:footnote w:type="continuationSeparator" w:id="0">
    <w:p w14:paraId="12FC805C" w14:textId="77777777" w:rsidR="008F02AB" w:rsidRDefault="008F02A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FE92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05B4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A172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2AB"/>
    <w:rsid w:val="00086E2C"/>
    <w:rsid w:val="000A2E7A"/>
    <w:rsid w:val="002244B7"/>
    <w:rsid w:val="00314D94"/>
    <w:rsid w:val="00617568"/>
    <w:rsid w:val="006E68FA"/>
    <w:rsid w:val="008F02AB"/>
    <w:rsid w:val="00EC72B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D28E2"/>
  <w15:chartTrackingRefBased/>
  <w15:docId w15:val="{6785DE52-EB86-440B-B595-24C32D6E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F02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36</Words>
  <Characters>212</Characters>
  <Application>Microsoft Office Word</Application>
  <DocSecurity>0</DocSecurity>
  <Lines>9</Lines>
  <Paragraphs>5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2025-12-09T21:37:00Z</dcterms:created>
  <dcterms:modified xsi:type="dcterms:W3CDTF">2025-12-09T21:42:00Z</dcterms:modified>
</cp:coreProperties>
</file>