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71845" w14:textId="4ADE26C5" w:rsidR="00BA00AB" w:rsidRDefault="00373DC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UMFRAY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fl.1494-5)</w:t>
      </w:r>
    </w:p>
    <w:p w14:paraId="47823247" w14:textId="5372A784" w:rsidR="00373DC5" w:rsidRDefault="00373DC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09153E8" w14:textId="124CED23" w:rsidR="00373DC5" w:rsidRDefault="00373DC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202F3" w14:textId="15A7F6B4" w:rsidR="00373DC5" w:rsidRDefault="00373DC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AE46BA" w14:textId="3B841477" w:rsidR="00373DC5" w:rsidRDefault="00373DC5" w:rsidP="00373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1494-5</w:t>
      </w:r>
      <w:r>
        <w:rPr>
          <w:rFonts w:ascii="Times New Roman" w:hAnsi="Times New Roman" w:cs="Times New Roman"/>
          <w:sz w:val="24"/>
          <w:szCs w:val="24"/>
        </w:rPr>
        <w:tab/>
        <w:t>He appears in the Burgess’s Rolls.</w:t>
      </w:r>
    </w:p>
    <w:p w14:paraId="01DC2CBC" w14:textId="77777777" w:rsidR="00373DC5" w:rsidRDefault="00373DC5" w:rsidP="00373D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76ACCFA2" w14:textId="77777777" w:rsidR="00373DC5" w:rsidRDefault="00373DC5" w:rsidP="00373D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p.225)</w:t>
      </w:r>
    </w:p>
    <w:p w14:paraId="5EA6618E" w14:textId="77777777" w:rsidR="00373DC5" w:rsidRDefault="00373DC5" w:rsidP="00373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F95E20" w14:textId="77777777" w:rsidR="00373DC5" w:rsidRDefault="00373DC5" w:rsidP="00373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84E336" w14:textId="77777777" w:rsidR="00373DC5" w:rsidRPr="001A742D" w:rsidRDefault="00373DC5" w:rsidP="00373DC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67B0035F" w14:textId="220D605E" w:rsidR="00373DC5" w:rsidRPr="00373DC5" w:rsidRDefault="00373DC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73DC5" w:rsidRPr="00373D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5F4FB" w14:textId="77777777" w:rsidR="00373DC5" w:rsidRDefault="00373DC5" w:rsidP="009139A6">
      <w:r>
        <w:separator/>
      </w:r>
    </w:p>
  </w:endnote>
  <w:endnote w:type="continuationSeparator" w:id="0">
    <w:p w14:paraId="119ED07B" w14:textId="77777777" w:rsidR="00373DC5" w:rsidRDefault="00373D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308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710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FA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AED8D" w14:textId="77777777" w:rsidR="00373DC5" w:rsidRDefault="00373DC5" w:rsidP="009139A6">
      <w:r>
        <w:separator/>
      </w:r>
    </w:p>
  </w:footnote>
  <w:footnote w:type="continuationSeparator" w:id="0">
    <w:p w14:paraId="336E5841" w14:textId="77777777" w:rsidR="00373DC5" w:rsidRDefault="00373D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2B1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916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46A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DC5"/>
    <w:rsid w:val="000666E0"/>
    <w:rsid w:val="002510B7"/>
    <w:rsid w:val="00373DC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58599"/>
  <w15:chartTrackingRefBased/>
  <w15:docId w15:val="{67E59362-DE8A-431D-872B-BD77FC44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2022-01-06T19:12:00Z</dcterms:created>
  <dcterms:modified xsi:type="dcterms:W3CDTF">2022-01-06T19:14:00Z</dcterms:modified>
</cp:coreProperties>
</file>