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C0B2A" w14:textId="77777777" w:rsidR="00351D79" w:rsidRDefault="00351D79" w:rsidP="00351D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ULXBY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fl.1465-6)</w:t>
      </w:r>
    </w:p>
    <w:p w14:paraId="67C51DB0" w14:textId="77777777" w:rsidR="00351D79" w:rsidRDefault="00351D79" w:rsidP="00351D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1010DFD1" w14:textId="77777777" w:rsidR="00351D79" w:rsidRDefault="00351D79" w:rsidP="00351D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66FBE3" w14:textId="77777777" w:rsidR="00351D79" w:rsidRDefault="00351D79" w:rsidP="00351D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DA1EAF" w14:textId="77777777" w:rsidR="00351D79" w:rsidRDefault="00351D79" w:rsidP="00351D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 of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Ulxby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1D81D15" w14:textId="77777777" w:rsidR="00351D79" w:rsidRDefault="00351D79" w:rsidP="00351D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Northern Genealogist” for 1885 ed. A. Gibbons, F.S.A. </w:t>
      </w:r>
    </w:p>
    <w:p w14:paraId="2AE06BB2" w14:textId="77777777" w:rsidR="00351D79" w:rsidRDefault="00351D79" w:rsidP="00351D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published in York by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J.Simpson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p.225)</w:t>
      </w:r>
    </w:p>
    <w:p w14:paraId="7E9066EC" w14:textId="77777777" w:rsidR="00351D79" w:rsidRDefault="00351D79" w:rsidP="00351D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C97515" w14:textId="77777777" w:rsidR="00351D79" w:rsidRDefault="00351D79" w:rsidP="00351D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9D5828" w14:textId="77777777" w:rsidR="00351D79" w:rsidRDefault="00351D79" w:rsidP="00351D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1465-6</w:t>
      </w:r>
      <w:r>
        <w:rPr>
          <w:rFonts w:ascii="Times New Roman" w:hAnsi="Times New Roman" w:cs="Times New Roman"/>
          <w:sz w:val="24"/>
          <w:szCs w:val="24"/>
        </w:rPr>
        <w:tab/>
        <w:t>He appears in the Burgess’ Rolls.  (ibid.)</w:t>
      </w:r>
    </w:p>
    <w:p w14:paraId="124BD2D9" w14:textId="77777777" w:rsidR="00351D79" w:rsidRDefault="00351D79" w:rsidP="00351D7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1E479EB" w14:textId="77777777" w:rsidR="00351D79" w:rsidRDefault="00351D79" w:rsidP="00351D7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525F0DB" w14:textId="77777777" w:rsidR="00351D79" w:rsidRPr="001A742D" w:rsidRDefault="00351D79" w:rsidP="00351D7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January 2022</w:t>
      </w:r>
    </w:p>
    <w:p w14:paraId="36717D99" w14:textId="0B95DC27" w:rsidR="00BA00AB" w:rsidRPr="00351D7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51D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614CA" w14:textId="77777777" w:rsidR="00351D79" w:rsidRDefault="00351D79" w:rsidP="009139A6">
      <w:r>
        <w:separator/>
      </w:r>
    </w:p>
  </w:endnote>
  <w:endnote w:type="continuationSeparator" w:id="0">
    <w:p w14:paraId="3267515E" w14:textId="77777777" w:rsidR="00351D79" w:rsidRDefault="00351D7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98E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2B08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E993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C1872" w14:textId="77777777" w:rsidR="00351D79" w:rsidRDefault="00351D79" w:rsidP="009139A6">
      <w:r>
        <w:separator/>
      </w:r>
    </w:p>
  </w:footnote>
  <w:footnote w:type="continuationSeparator" w:id="0">
    <w:p w14:paraId="5D95F0A8" w14:textId="77777777" w:rsidR="00351D79" w:rsidRDefault="00351D7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D19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A69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D200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D79"/>
    <w:rsid w:val="000666E0"/>
    <w:rsid w:val="002510B7"/>
    <w:rsid w:val="00351D7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F8645"/>
  <w15:chartTrackingRefBased/>
  <w15:docId w15:val="{C68479DC-6002-42F5-830D-CA3041BA1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2022-01-06T19:08:00Z</dcterms:created>
  <dcterms:modified xsi:type="dcterms:W3CDTF">2022-01-06T19:10:00Z</dcterms:modified>
</cp:coreProperties>
</file>