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6FF" w:rsidRDefault="004726FF" w:rsidP="004726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ULVESTON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4726FF" w:rsidRDefault="004726FF" w:rsidP="004726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Henham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Suffolk.</w:t>
      </w:r>
    </w:p>
    <w:p w:rsidR="004726FF" w:rsidRDefault="004726FF" w:rsidP="004726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26FF" w:rsidRDefault="004726FF" w:rsidP="004726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26FF" w:rsidRDefault="004726FF" w:rsidP="004726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as executrix of her brother, Robert(q.v.), brought a </w:t>
      </w:r>
    </w:p>
    <w:p w:rsidR="004726FF" w:rsidRDefault="004726FF" w:rsidP="004726F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plaint of debt against him, John North of Bushey(q.v.),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Noreys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:rsidR="004726FF" w:rsidRDefault="004726FF" w:rsidP="004726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Wilstone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Bullok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St.Neots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Lylye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</w:p>
    <w:p w:rsidR="004726FF" w:rsidRDefault="004726FF" w:rsidP="004726F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Southwark(q.v.).</w:t>
      </w:r>
    </w:p>
    <w:p w:rsidR="004726FF" w:rsidRDefault="004726FF" w:rsidP="004726F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B63196" w:rsidRDefault="00B63196" w:rsidP="00B63196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Davyson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Snell(q.v.)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Kyrkeham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the executors of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brought a plaint of </w:t>
      </w:r>
    </w:p>
    <w:p w:rsidR="00B63196" w:rsidRDefault="00B63196" w:rsidP="00B6319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debt against him, John North of Bushey(q.v.), Thomas</w:t>
      </w:r>
    </w:p>
    <w:p w:rsidR="00B63196" w:rsidRDefault="00B63196" w:rsidP="00B631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Noreys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Wilstone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Bullok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St.Neots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 and John</w:t>
      </w:r>
    </w:p>
    <w:p w:rsidR="00B63196" w:rsidRDefault="00B63196" w:rsidP="00B631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Lylye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Southwark(q.v.)</w:t>
      </w:r>
    </w:p>
    <w:p w:rsidR="00B63196" w:rsidRDefault="00B63196" w:rsidP="00B631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B63196" w:rsidRDefault="00B63196" w:rsidP="00B631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26FF" w:rsidRDefault="004726FF" w:rsidP="004726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26FF" w:rsidRDefault="004726FF" w:rsidP="004726F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26FF" w:rsidRDefault="004726FF" w:rsidP="004726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January 2016</w:t>
      </w:r>
    </w:p>
    <w:p w:rsidR="00B63196" w:rsidRDefault="00B63196" w:rsidP="004726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July 2016</w:t>
      </w:r>
      <w:bookmarkStart w:id="0" w:name="_GoBack"/>
      <w:bookmarkEnd w:id="0"/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6FF" w:rsidRDefault="004726FF" w:rsidP="00564E3C">
      <w:pPr>
        <w:spacing w:after="0" w:line="240" w:lineRule="auto"/>
      </w:pPr>
      <w:r>
        <w:separator/>
      </w:r>
    </w:p>
  </w:endnote>
  <w:endnote w:type="continuationSeparator" w:id="0">
    <w:p w:rsidR="004726FF" w:rsidRDefault="004726F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63196">
      <w:rPr>
        <w:rFonts w:ascii="Times New Roman" w:hAnsi="Times New Roman" w:cs="Times New Roman"/>
        <w:noProof/>
        <w:sz w:val="24"/>
        <w:szCs w:val="24"/>
      </w:rPr>
      <w:t>15 July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6FF" w:rsidRDefault="004726FF" w:rsidP="00564E3C">
      <w:pPr>
        <w:spacing w:after="0" w:line="240" w:lineRule="auto"/>
      </w:pPr>
      <w:r>
        <w:separator/>
      </w:r>
    </w:p>
  </w:footnote>
  <w:footnote w:type="continuationSeparator" w:id="0">
    <w:p w:rsidR="004726FF" w:rsidRDefault="004726F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6FF"/>
    <w:rsid w:val="00372DC6"/>
    <w:rsid w:val="004726FF"/>
    <w:rsid w:val="00564E3C"/>
    <w:rsid w:val="0064591D"/>
    <w:rsid w:val="00B6319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F82F5"/>
  <w15:chartTrackingRefBased/>
  <w15:docId w15:val="{1E31CF4E-DD22-439D-A3C0-E03AA6E0F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726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7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2016-02-16T20:46:00Z</dcterms:created>
  <dcterms:modified xsi:type="dcterms:W3CDTF">2016-07-15T07:18:00Z</dcterms:modified>
</cp:coreProperties>
</file>