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A4C7" w14:textId="77777777" w:rsidR="009126D6" w:rsidRDefault="009126D6" w:rsidP="009126D6">
      <w:pPr>
        <w:rPr>
          <w:rFonts w:cs="Times New Roman"/>
        </w:rPr>
      </w:pPr>
      <w:r>
        <w:rPr>
          <w:rFonts w:cs="Times New Roman"/>
          <w:u w:val="single"/>
        </w:rPr>
        <w:t>Andrew ULVEDALE</w:t>
      </w:r>
      <w:r>
        <w:rPr>
          <w:rFonts w:cs="Times New Roman"/>
        </w:rPr>
        <w:t xml:space="preserve">        (fl.1401)</w:t>
      </w:r>
    </w:p>
    <w:p w14:paraId="6DA45230" w14:textId="77777777" w:rsidR="009126D6" w:rsidRDefault="009126D6" w:rsidP="009126D6">
      <w:pPr>
        <w:rPr>
          <w:rFonts w:cs="Times New Roman"/>
        </w:rPr>
      </w:pPr>
      <w:r>
        <w:rPr>
          <w:rFonts w:cs="Times New Roman"/>
        </w:rPr>
        <w:t>of Watton Priory.</w:t>
      </w:r>
    </w:p>
    <w:p w14:paraId="53F1EADB" w14:textId="77777777" w:rsidR="009126D6" w:rsidRDefault="009126D6" w:rsidP="009126D6">
      <w:pPr>
        <w:rPr>
          <w:rFonts w:cs="Times New Roman"/>
        </w:rPr>
      </w:pPr>
    </w:p>
    <w:p w14:paraId="02CBB14C" w14:textId="77777777" w:rsidR="009126D6" w:rsidRDefault="009126D6" w:rsidP="009126D6">
      <w:pPr>
        <w:rPr>
          <w:rFonts w:cs="Times New Roman"/>
        </w:rPr>
      </w:pPr>
    </w:p>
    <w:p w14:paraId="5B5D6D00" w14:textId="77777777" w:rsidR="009126D6" w:rsidRDefault="009126D6" w:rsidP="009126D6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subdeacon in the parish church of Burton by Beverley.</w:t>
      </w:r>
    </w:p>
    <w:p w14:paraId="2A2B8247" w14:textId="77777777" w:rsidR="009126D6" w:rsidRDefault="009126D6" w:rsidP="009126D6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6231B023" w14:textId="77777777" w:rsidR="009126D6" w:rsidRDefault="009126D6" w:rsidP="009126D6">
      <w:pPr>
        <w:rPr>
          <w:rFonts w:cs="Times New Roman"/>
        </w:rPr>
      </w:pPr>
    </w:p>
    <w:p w14:paraId="273F2075" w14:textId="77777777" w:rsidR="009126D6" w:rsidRDefault="009126D6" w:rsidP="009126D6">
      <w:pPr>
        <w:rPr>
          <w:rFonts w:cs="Times New Roman"/>
        </w:rPr>
      </w:pPr>
    </w:p>
    <w:p w14:paraId="3BCCF801" w14:textId="77777777" w:rsidR="009126D6" w:rsidRDefault="009126D6" w:rsidP="009126D6">
      <w:pPr>
        <w:rPr>
          <w:rFonts w:cs="Times New Roman"/>
        </w:rPr>
      </w:pPr>
      <w:r>
        <w:rPr>
          <w:rFonts w:cs="Times New Roman"/>
        </w:rPr>
        <w:t>30 November 2025</w:t>
      </w:r>
    </w:p>
    <w:p w14:paraId="62E61E11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034B5" w14:textId="77777777" w:rsidR="00F76138" w:rsidRDefault="00F76138" w:rsidP="00086E2C">
      <w:r>
        <w:separator/>
      </w:r>
    </w:p>
  </w:endnote>
  <w:endnote w:type="continuationSeparator" w:id="0">
    <w:p w14:paraId="6EF15529" w14:textId="77777777" w:rsidR="00F76138" w:rsidRDefault="00F76138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A34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4E51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4E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729CF" w14:textId="77777777" w:rsidR="00F76138" w:rsidRDefault="00F76138" w:rsidP="00086E2C">
      <w:r>
        <w:separator/>
      </w:r>
    </w:p>
  </w:footnote>
  <w:footnote w:type="continuationSeparator" w:id="0">
    <w:p w14:paraId="3A141588" w14:textId="77777777" w:rsidR="00F76138" w:rsidRDefault="00F76138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94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031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70F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D6"/>
    <w:rsid w:val="00086E2C"/>
    <w:rsid w:val="000A2E7A"/>
    <w:rsid w:val="002244B7"/>
    <w:rsid w:val="00314D94"/>
    <w:rsid w:val="00617568"/>
    <w:rsid w:val="006E68FA"/>
    <w:rsid w:val="009126D6"/>
    <w:rsid w:val="00BE29B4"/>
    <w:rsid w:val="00ED3A55"/>
    <w:rsid w:val="00F479D0"/>
    <w:rsid w:val="00F7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A9CF9"/>
  <w15:chartTrackingRefBased/>
  <w15:docId w15:val="{355B0D55-8C19-4B29-A5D9-50CF1369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6D6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191</Characters>
  <Application>Microsoft Office Word</Application>
  <DocSecurity>0</DocSecurity>
  <Lines>8</Lines>
  <Paragraphs>5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2025-12-12T00:20:00Z</dcterms:created>
  <dcterms:modified xsi:type="dcterms:W3CDTF">2025-12-12T00:21:00Z</dcterms:modified>
</cp:coreProperties>
</file>