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334D8" w14:textId="77777777" w:rsidR="005F1AD3" w:rsidRDefault="005F1AD3" w:rsidP="005F1A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Geoffrey ULTYNG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fl.1401)</w:t>
      </w:r>
    </w:p>
    <w:p w14:paraId="2DCF3E07" w14:textId="77777777" w:rsidR="005F1AD3" w:rsidRDefault="005F1AD3" w:rsidP="005F1AD3">
      <w:pPr>
        <w:pStyle w:val="NoSpacing"/>
        <w:rPr>
          <w:rFonts w:cs="Times New Roman"/>
          <w:szCs w:val="24"/>
        </w:rPr>
      </w:pPr>
    </w:p>
    <w:p w14:paraId="028B5A41" w14:textId="77777777" w:rsidR="005F1AD3" w:rsidRDefault="005F1AD3" w:rsidP="005F1AD3">
      <w:pPr>
        <w:pStyle w:val="NoSpacing"/>
        <w:rPr>
          <w:rFonts w:cs="Times New Roman"/>
          <w:szCs w:val="24"/>
        </w:rPr>
      </w:pPr>
    </w:p>
    <w:p w14:paraId="37121C92" w14:textId="77777777" w:rsidR="005F1AD3" w:rsidRDefault="005F1AD3" w:rsidP="005F1A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1401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Proudfot</w:t>
      </w:r>
      <w:proofErr w:type="spellEnd"/>
      <w:r>
        <w:rPr>
          <w:rFonts w:cs="Times New Roman"/>
          <w:szCs w:val="24"/>
        </w:rPr>
        <w:t xml:space="preserve">(q.v.) and John </w:t>
      </w:r>
      <w:proofErr w:type="spellStart"/>
      <w:r>
        <w:rPr>
          <w:rFonts w:cs="Times New Roman"/>
          <w:szCs w:val="24"/>
        </w:rPr>
        <w:t>Proudfot</w:t>
      </w:r>
      <w:proofErr w:type="spellEnd"/>
      <w:r>
        <w:rPr>
          <w:rFonts w:cs="Times New Roman"/>
          <w:szCs w:val="24"/>
        </w:rPr>
        <w:t xml:space="preserve">(q.v.) brought a plaint of </w:t>
      </w:r>
      <w:proofErr w:type="gramStart"/>
      <w:r>
        <w:rPr>
          <w:rFonts w:cs="Times New Roman"/>
          <w:szCs w:val="24"/>
        </w:rPr>
        <w:t>debt</w:t>
      </w:r>
      <w:proofErr w:type="gramEnd"/>
    </w:p>
    <w:p w14:paraId="4CDEE648" w14:textId="77777777" w:rsidR="005F1AD3" w:rsidRDefault="005F1AD3" w:rsidP="005F1A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three others.</w:t>
      </w:r>
    </w:p>
    <w:p w14:paraId="1E352F73" w14:textId="77777777" w:rsidR="005F1AD3" w:rsidRDefault="005F1AD3" w:rsidP="005F1A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A31D0">
          <w:rPr>
            <w:rStyle w:val="Hyperlink"/>
            <w:rFonts w:cs="Times New Roman"/>
            <w:szCs w:val="24"/>
          </w:rPr>
          <w:t>https://waalt.uh.edu/index.php/CP40/561:_K-Z</w:t>
        </w:r>
      </w:hyperlink>
      <w:r>
        <w:rPr>
          <w:rFonts w:cs="Times New Roman"/>
          <w:szCs w:val="24"/>
        </w:rPr>
        <w:t xml:space="preserve"> )</w:t>
      </w:r>
    </w:p>
    <w:p w14:paraId="796A19B4" w14:textId="77777777" w:rsidR="005F1AD3" w:rsidRDefault="005F1AD3" w:rsidP="005F1AD3">
      <w:pPr>
        <w:pStyle w:val="NoSpacing"/>
        <w:rPr>
          <w:rFonts w:cs="Times New Roman"/>
          <w:szCs w:val="24"/>
        </w:rPr>
      </w:pPr>
    </w:p>
    <w:p w14:paraId="766900CE" w14:textId="77777777" w:rsidR="005F1AD3" w:rsidRDefault="005F1AD3" w:rsidP="005F1AD3">
      <w:pPr>
        <w:pStyle w:val="NoSpacing"/>
        <w:rPr>
          <w:rFonts w:cs="Times New Roman"/>
          <w:szCs w:val="24"/>
        </w:rPr>
      </w:pPr>
    </w:p>
    <w:p w14:paraId="3550C6C3" w14:textId="77777777" w:rsidR="005F1AD3" w:rsidRDefault="005F1AD3" w:rsidP="005F1A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March 2023</w:t>
      </w:r>
    </w:p>
    <w:p w14:paraId="0C47813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389F8" w14:textId="77777777" w:rsidR="005F1AD3" w:rsidRDefault="005F1AD3" w:rsidP="009139A6">
      <w:r>
        <w:separator/>
      </w:r>
    </w:p>
  </w:endnote>
  <w:endnote w:type="continuationSeparator" w:id="0">
    <w:p w14:paraId="7C9EEF47" w14:textId="77777777" w:rsidR="005F1AD3" w:rsidRDefault="005F1A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125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5E6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E2D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522AD" w14:textId="77777777" w:rsidR="005F1AD3" w:rsidRDefault="005F1AD3" w:rsidP="009139A6">
      <w:r>
        <w:separator/>
      </w:r>
    </w:p>
  </w:footnote>
  <w:footnote w:type="continuationSeparator" w:id="0">
    <w:p w14:paraId="192AF4D8" w14:textId="77777777" w:rsidR="005F1AD3" w:rsidRDefault="005F1A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148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B2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F17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D3"/>
    <w:rsid w:val="000666E0"/>
    <w:rsid w:val="002510B7"/>
    <w:rsid w:val="005C130B"/>
    <w:rsid w:val="005F1AD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844DB"/>
  <w15:chartTrackingRefBased/>
  <w15:docId w15:val="{5C58FC64-CD4A-4665-810C-EFC08420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1A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2023-03-15T20:08:00Z</dcterms:created>
  <dcterms:modified xsi:type="dcterms:W3CDTF">2023-03-15T20:09:00Z</dcterms:modified>
</cp:coreProperties>
</file>