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095E0" w14:textId="77777777" w:rsidR="006A569F" w:rsidRDefault="006A569F" w:rsidP="006A569F">
      <w:pPr>
        <w:pStyle w:val="NoSpacing"/>
      </w:pPr>
      <w:r>
        <w:rPr>
          <w:u w:val="single"/>
        </w:rPr>
        <w:t>Master Richard ULSEKELF</w:t>
      </w:r>
      <w:r>
        <w:t xml:space="preserve">    </w:t>
      </w:r>
      <w:proofErr w:type="gramStart"/>
      <w:r>
        <w:t xml:space="preserve">   (</w:t>
      </w:r>
      <w:proofErr w:type="gramEnd"/>
      <w:r>
        <w:t>fl.1408-9)</w:t>
      </w:r>
    </w:p>
    <w:p w14:paraId="7D827A61" w14:textId="77777777" w:rsidR="006A569F" w:rsidRDefault="006A569F" w:rsidP="006A569F">
      <w:pPr>
        <w:pStyle w:val="NoSpacing"/>
      </w:pPr>
    </w:p>
    <w:p w14:paraId="119DCA6F" w14:textId="77777777" w:rsidR="006A569F" w:rsidRDefault="006A569F" w:rsidP="006A569F">
      <w:pPr>
        <w:pStyle w:val="NoSpacing"/>
      </w:pPr>
    </w:p>
    <w:p w14:paraId="6D6BCD14" w14:textId="77777777" w:rsidR="006A569F" w:rsidRDefault="006A569F" w:rsidP="006A569F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5BA7606A" w14:textId="77777777" w:rsidR="006A569F" w:rsidRDefault="006A569F" w:rsidP="006A569F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3F2AAEEE" w14:textId="77777777" w:rsidR="006A569F" w:rsidRDefault="006A569F" w:rsidP="006A569F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p.11)</w:t>
      </w:r>
    </w:p>
    <w:p w14:paraId="6385B3EE" w14:textId="77777777" w:rsidR="006A569F" w:rsidRDefault="006A569F" w:rsidP="006A569F">
      <w:pPr>
        <w:pStyle w:val="NoSpacing"/>
      </w:pPr>
    </w:p>
    <w:p w14:paraId="1B5498A4" w14:textId="77777777" w:rsidR="006A569F" w:rsidRDefault="006A569F" w:rsidP="006A569F">
      <w:pPr>
        <w:pStyle w:val="NoSpacing"/>
      </w:pPr>
    </w:p>
    <w:p w14:paraId="177083A1" w14:textId="77777777" w:rsidR="006A569F" w:rsidRDefault="006A569F" w:rsidP="006A569F">
      <w:pPr>
        <w:pStyle w:val="NoSpacing"/>
      </w:pPr>
      <w:r>
        <w:t>30 June 2019</w:t>
      </w:r>
    </w:p>
    <w:p w14:paraId="527665DE" w14:textId="77777777" w:rsidR="006B2F86" w:rsidRPr="00E71FC3" w:rsidRDefault="006A56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593F6" w14:textId="77777777" w:rsidR="006A569F" w:rsidRDefault="006A569F" w:rsidP="00E71FC3">
      <w:pPr>
        <w:spacing w:after="0" w:line="240" w:lineRule="auto"/>
      </w:pPr>
      <w:r>
        <w:separator/>
      </w:r>
    </w:p>
  </w:endnote>
  <w:endnote w:type="continuationSeparator" w:id="0">
    <w:p w14:paraId="487E9F8F" w14:textId="77777777" w:rsidR="006A569F" w:rsidRDefault="006A56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D67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C9479" w14:textId="77777777" w:rsidR="006A569F" w:rsidRDefault="006A569F" w:rsidP="00E71FC3">
      <w:pPr>
        <w:spacing w:after="0" w:line="240" w:lineRule="auto"/>
      </w:pPr>
      <w:r>
        <w:separator/>
      </w:r>
    </w:p>
  </w:footnote>
  <w:footnote w:type="continuationSeparator" w:id="0">
    <w:p w14:paraId="1869942A" w14:textId="77777777" w:rsidR="006A569F" w:rsidRDefault="006A56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9F"/>
    <w:rsid w:val="001A7C09"/>
    <w:rsid w:val="00577BD5"/>
    <w:rsid w:val="00656CBA"/>
    <w:rsid w:val="006A1F77"/>
    <w:rsid w:val="006A569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FCD35"/>
  <w15:chartTrackingRefBased/>
  <w15:docId w15:val="{927BDA1B-A56E-48A0-9FE2-6A0A66FCE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2019-07-04T20:18:00Z</dcterms:created>
  <dcterms:modified xsi:type="dcterms:W3CDTF">2019-07-04T20:18:00Z</dcterms:modified>
</cp:coreProperties>
</file>