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A8369" w14:textId="442A805C" w:rsidR="006B2F86" w:rsidRDefault="0038313D" w:rsidP="00E71FC3">
      <w:pPr>
        <w:pStyle w:val="NoSpacing"/>
      </w:pPr>
      <w:r>
        <w:rPr>
          <w:u w:val="single"/>
        </w:rPr>
        <w:t>Margaret de ULRAM</w:t>
      </w:r>
      <w:r>
        <w:t xml:space="preserve">   </w:t>
      </w:r>
      <w:proofErr w:type="gramStart"/>
      <w:r>
        <w:t xml:space="preserve">   (</w:t>
      </w:r>
      <w:proofErr w:type="gramEnd"/>
      <w:r>
        <w:t>fl.1405)</w:t>
      </w:r>
    </w:p>
    <w:p w14:paraId="2D8B285C" w14:textId="0C29E345" w:rsidR="0038313D" w:rsidRDefault="0038313D" w:rsidP="00E71FC3">
      <w:pPr>
        <w:pStyle w:val="NoSpacing"/>
      </w:pPr>
      <w:r>
        <w:t xml:space="preserve">Prioress of </w:t>
      </w:r>
      <w:proofErr w:type="spellStart"/>
      <w:r>
        <w:t>Yedingham</w:t>
      </w:r>
      <w:proofErr w:type="spellEnd"/>
      <w:r>
        <w:t>, North Riding of Yorkshire.</w:t>
      </w:r>
    </w:p>
    <w:p w14:paraId="3E0078ED" w14:textId="332BF20B" w:rsidR="0038313D" w:rsidRDefault="0038313D" w:rsidP="00E71FC3">
      <w:pPr>
        <w:pStyle w:val="NoSpacing"/>
      </w:pPr>
    </w:p>
    <w:p w14:paraId="37F15096" w14:textId="3FAD53FF" w:rsidR="0038313D" w:rsidRDefault="0038313D" w:rsidP="00E71FC3">
      <w:pPr>
        <w:pStyle w:val="NoSpacing"/>
      </w:pPr>
    </w:p>
    <w:p w14:paraId="777C3EBE" w14:textId="01B1EBCA" w:rsidR="0038313D" w:rsidRDefault="0038313D" w:rsidP="00E71FC3">
      <w:pPr>
        <w:pStyle w:val="NoSpacing"/>
      </w:pPr>
      <w:r>
        <w:tab/>
        <w:t>1405</w:t>
      </w:r>
      <w:r>
        <w:tab/>
        <w:t>She resigned.</w:t>
      </w:r>
    </w:p>
    <w:p w14:paraId="21AF4E7F" w14:textId="5A317A51" w:rsidR="0038313D" w:rsidRDefault="0038313D" w:rsidP="00E71FC3">
      <w:pPr>
        <w:pStyle w:val="NoSpacing"/>
      </w:pPr>
      <w:r>
        <w:tab/>
      </w:r>
      <w:r>
        <w:tab/>
        <w:t>(V.C.H. Yorkshire vol.3 pp.127-9)</w:t>
      </w:r>
    </w:p>
    <w:p w14:paraId="372E54F6" w14:textId="077E2B8D" w:rsidR="0038313D" w:rsidRDefault="0038313D" w:rsidP="00E71FC3">
      <w:pPr>
        <w:pStyle w:val="NoSpacing"/>
      </w:pPr>
    </w:p>
    <w:p w14:paraId="0E596CF5" w14:textId="17B5B757" w:rsidR="0038313D" w:rsidRDefault="0038313D" w:rsidP="00E71FC3">
      <w:pPr>
        <w:pStyle w:val="NoSpacing"/>
      </w:pPr>
    </w:p>
    <w:p w14:paraId="31475142" w14:textId="219E58FA" w:rsidR="0038313D" w:rsidRPr="0038313D" w:rsidRDefault="0038313D" w:rsidP="00E71FC3">
      <w:pPr>
        <w:pStyle w:val="NoSpacing"/>
      </w:pPr>
      <w:r>
        <w:t xml:space="preserve">3 July 2019 </w:t>
      </w:r>
      <w:bookmarkStart w:id="0" w:name="_GoBack"/>
      <w:bookmarkEnd w:id="0"/>
    </w:p>
    <w:sectPr w:rsidR="0038313D" w:rsidRPr="003831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AD9E79" w14:textId="77777777" w:rsidR="0038313D" w:rsidRDefault="0038313D" w:rsidP="00E71FC3">
      <w:pPr>
        <w:spacing w:after="0" w:line="240" w:lineRule="auto"/>
      </w:pPr>
      <w:r>
        <w:separator/>
      </w:r>
    </w:p>
  </w:endnote>
  <w:endnote w:type="continuationSeparator" w:id="0">
    <w:p w14:paraId="1DC7F3B9" w14:textId="77777777" w:rsidR="0038313D" w:rsidRDefault="003831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F29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01B74" w14:textId="77777777" w:rsidR="0038313D" w:rsidRDefault="0038313D" w:rsidP="00E71FC3">
      <w:pPr>
        <w:spacing w:after="0" w:line="240" w:lineRule="auto"/>
      </w:pPr>
      <w:r>
        <w:separator/>
      </w:r>
    </w:p>
  </w:footnote>
  <w:footnote w:type="continuationSeparator" w:id="0">
    <w:p w14:paraId="2F752052" w14:textId="77777777" w:rsidR="0038313D" w:rsidRDefault="003831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3D"/>
    <w:rsid w:val="001A7C09"/>
    <w:rsid w:val="0038313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E6060"/>
  <w15:chartTrackingRefBased/>
  <w15:docId w15:val="{C623A04F-462A-4433-A032-CDA6671C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2019-07-03T20:14:00Z</dcterms:created>
  <dcterms:modified xsi:type="dcterms:W3CDTF">2019-07-03T20:17:00Z</dcterms:modified>
</cp:coreProperties>
</file>