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0DE6E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ULGATHORP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49A220AA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Gentleman.</w:t>
      </w:r>
    </w:p>
    <w:p w14:paraId="6BCBF997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2FBE9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6DC68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Smyth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272558D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748DEE9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9C5E93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4DD48" w14:textId="77777777" w:rsidR="00BB6EF6" w:rsidRDefault="00BB6EF6" w:rsidP="00BB6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June 2022</w:t>
      </w:r>
    </w:p>
    <w:p w14:paraId="452DFF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58658" w14:textId="77777777" w:rsidR="00BB6EF6" w:rsidRDefault="00BB6EF6" w:rsidP="009139A6">
      <w:r>
        <w:separator/>
      </w:r>
    </w:p>
  </w:endnote>
  <w:endnote w:type="continuationSeparator" w:id="0">
    <w:p w14:paraId="44B9DCBC" w14:textId="77777777" w:rsidR="00BB6EF6" w:rsidRDefault="00BB6E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E64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E4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4A3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47252" w14:textId="77777777" w:rsidR="00BB6EF6" w:rsidRDefault="00BB6EF6" w:rsidP="009139A6">
      <w:r>
        <w:separator/>
      </w:r>
    </w:p>
  </w:footnote>
  <w:footnote w:type="continuationSeparator" w:id="0">
    <w:p w14:paraId="0F95AA97" w14:textId="77777777" w:rsidR="00BB6EF6" w:rsidRDefault="00BB6E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39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2F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222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F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6EF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F0D24"/>
  <w15:chartTrackingRefBased/>
  <w15:docId w15:val="{5EF2278C-05C0-4962-84C4-46732C8E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6E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2022-06-04T11:57:00Z</dcterms:created>
  <dcterms:modified xsi:type="dcterms:W3CDTF">2022-06-04T11:58:00Z</dcterms:modified>
</cp:coreProperties>
</file>