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89F55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ULFF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76575E4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Oudby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6888F6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5B3D1A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43F254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3B438DC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43F6408A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Leicestershire, the taxes of a fifteenth and a tenth.</w:t>
      </w:r>
    </w:p>
    <w:p w14:paraId="5916C832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p.63)</w:t>
      </w:r>
    </w:p>
    <w:p w14:paraId="5A0B0CBD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4A20C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F99C12" w14:textId="77777777" w:rsidR="00A275CC" w:rsidRDefault="00A275CC" w:rsidP="00A275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36D14248" w14:textId="77777777" w:rsidR="00BA00AB" w:rsidRPr="00EB3209" w:rsidRDefault="00BA00AB" w:rsidP="00A275CC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C9E99" w14:textId="77777777" w:rsidR="00A275CC" w:rsidRDefault="00A275CC" w:rsidP="009139A6">
      <w:r>
        <w:separator/>
      </w:r>
    </w:p>
  </w:endnote>
  <w:endnote w:type="continuationSeparator" w:id="0">
    <w:p w14:paraId="668236CD" w14:textId="77777777" w:rsidR="00A275CC" w:rsidRDefault="00A275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5B6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FC9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330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886FF" w14:textId="77777777" w:rsidR="00A275CC" w:rsidRDefault="00A275CC" w:rsidP="009139A6">
      <w:r>
        <w:separator/>
      </w:r>
    </w:p>
  </w:footnote>
  <w:footnote w:type="continuationSeparator" w:id="0">
    <w:p w14:paraId="1AEDE0A8" w14:textId="77777777" w:rsidR="00A275CC" w:rsidRDefault="00A275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B1F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3F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067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CC"/>
    <w:rsid w:val="000666E0"/>
    <w:rsid w:val="002510B7"/>
    <w:rsid w:val="005C130B"/>
    <w:rsid w:val="00826F5C"/>
    <w:rsid w:val="009139A6"/>
    <w:rsid w:val="009448BB"/>
    <w:rsid w:val="00A275C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57B89"/>
  <w15:chartTrackingRefBased/>
  <w15:docId w15:val="{73759A02-1A7A-4BA6-8323-E1218507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2021-11-01T07:42:00Z</dcterms:created>
  <dcterms:modified xsi:type="dcterms:W3CDTF">2021-11-01T07:43:00Z</dcterms:modified>
</cp:coreProperties>
</file>