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EBD2D" w14:textId="77777777" w:rsidR="00C35117" w:rsidRDefault="00C35117" w:rsidP="00C351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UFFYNTON</w:t>
      </w:r>
      <w:r>
        <w:rPr>
          <w:rFonts w:cs="Times New Roman"/>
          <w:szCs w:val="24"/>
        </w:rPr>
        <w:t xml:space="preserve">         (fl.1416)</w:t>
      </w:r>
    </w:p>
    <w:p w14:paraId="3BDC314D" w14:textId="77777777" w:rsidR="00C35117" w:rsidRDefault="00C35117" w:rsidP="00C351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Pilton.</w:t>
      </w:r>
    </w:p>
    <w:p w14:paraId="095C3B88" w14:textId="77777777" w:rsidR="00C35117" w:rsidRDefault="00C35117" w:rsidP="00C35117">
      <w:pPr>
        <w:pStyle w:val="NoSpacing"/>
        <w:rPr>
          <w:rFonts w:cs="Times New Roman"/>
          <w:szCs w:val="24"/>
        </w:rPr>
      </w:pPr>
    </w:p>
    <w:p w14:paraId="32647ABE" w14:textId="77777777" w:rsidR="00C35117" w:rsidRDefault="00C35117" w:rsidP="00C35117">
      <w:pPr>
        <w:pStyle w:val="NoSpacing"/>
        <w:rPr>
          <w:rFonts w:cs="Times New Roman"/>
          <w:szCs w:val="24"/>
        </w:rPr>
      </w:pPr>
    </w:p>
    <w:p w14:paraId="53C5968D" w14:textId="77777777" w:rsidR="00C35117" w:rsidRDefault="00C35117" w:rsidP="00C351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May1416</w:t>
      </w:r>
      <w:r>
        <w:rPr>
          <w:rFonts w:cs="Times New Roman"/>
          <w:szCs w:val="24"/>
        </w:rPr>
        <w:tab/>
        <w:t>He was appointed to collect taxes in Rutland.</w:t>
      </w:r>
    </w:p>
    <w:p w14:paraId="5E2D7CA8" w14:textId="77777777" w:rsidR="00C35117" w:rsidRDefault="00C35117" w:rsidP="00C351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1413-22 p.152)</w:t>
      </w:r>
    </w:p>
    <w:p w14:paraId="12142648" w14:textId="77777777" w:rsidR="00C35117" w:rsidRDefault="00C35117" w:rsidP="00C35117">
      <w:pPr>
        <w:pStyle w:val="NoSpacing"/>
        <w:rPr>
          <w:rFonts w:cs="Times New Roman"/>
          <w:szCs w:val="24"/>
        </w:rPr>
      </w:pPr>
    </w:p>
    <w:p w14:paraId="2A0D4531" w14:textId="77777777" w:rsidR="00C35117" w:rsidRDefault="00C35117" w:rsidP="00C35117">
      <w:pPr>
        <w:pStyle w:val="NoSpacing"/>
        <w:rPr>
          <w:rFonts w:cs="Times New Roman"/>
          <w:szCs w:val="24"/>
        </w:rPr>
      </w:pPr>
    </w:p>
    <w:p w14:paraId="5A2422A5" w14:textId="77777777" w:rsidR="00C35117" w:rsidRDefault="00C35117" w:rsidP="00C351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2025</w:t>
      </w:r>
    </w:p>
    <w:p w14:paraId="0B6D314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325C9" w14:textId="77777777" w:rsidR="00C35117" w:rsidRDefault="00C35117" w:rsidP="00086E2C">
      <w:pPr>
        <w:spacing w:after="0" w:line="240" w:lineRule="auto"/>
      </w:pPr>
      <w:r>
        <w:separator/>
      </w:r>
    </w:p>
  </w:endnote>
  <w:endnote w:type="continuationSeparator" w:id="0">
    <w:p w14:paraId="08202388" w14:textId="77777777" w:rsidR="00C35117" w:rsidRDefault="00C3511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B8FB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EEF9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25FE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38B6B" w14:textId="77777777" w:rsidR="00C35117" w:rsidRDefault="00C35117" w:rsidP="00086E2C">
      <w:pPr>
        <w:spacing w:after="0" w:line="240" w:lineRule="auto"/>
      </w:pPr>
      <w:r>
        <w:separator/>
      </w:r>
    </w:p>
  </w:footnote>
  <w:footnote w:type="continuationSeparator" w:id="0">
    <w:p w14:paraId="236CBB85" w14:textId="77777777" w:rsidR="00C35117" w:rsidRDefault="00C3511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C806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18D8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CFDB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117"/>
    <w:rsid w:val="00086E2C"/>
    <w:rsid w:val="000A2E7A"/>
    <w:rsid w:val="002244B7"/>
    <w:rsid w:val="00314D94"/>
    <w:rsid w:val="00617568"/>
    <w:rsid w:val="006E68FA"/>
    <w:rsid w:val="006F74A2"/>
    <w:rsid w:val="00C3511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4A46F"/>
  <w15:chartTrackingRefBased/>
  <w15:docId w15:val="{0D90E552-4443-45C6-9EB8-43836BEC2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35117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21</Words>
  <Characters>113</Characters>
  <Application>Microsoft Office Word</Application>
  <DocSecurity>0</DocSecurity>
  <Lines>9</Lines>
  <Paragraphs>5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2025-12-07T21:40:00Z</dcterms:created>
  <dcterms:modified xsi:type="dcterms:W3CDTF">2025-12-07T21:41:00Z</dcterms:modified>
</cp:coreProperties>
</file>