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2F8" w:rsidRDefault="00AB22F8" w:rsidP="00AB22F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UFFYNGTON</w:t>
      </w:r>
      <w:r>
        <w:t xml:space="preserve">   </w:t>
      </w:r>
      <w:proofErr w:type="gramStart"/>
      <w:r>
        <w:t xml:space="preserve">   (</w:t>
      </w:r>
      <w:proofErr w:type="gramEnd"/>
      <w:r>
        <w:t>d.1494-5)</w:t>
      </w:r>
    </w:p>
    <w:p w:rsidR="00AB22F8" w:rsidRDefault="00AB22F8" w:rsidP="00AB22F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Preston, Kent.</w:t>
      </w:r>
    </w:p>
    <w:p w:rsidR="00AB22F8" w:rsidRDefault="00AB22F8" w:rsidP="00AB22F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B22F8" w:rsidRDefault="00AB22F8" w:rsidP="00AB22F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B22F8" w:rsidRDefault="00AB22F8" w:rsidP="00AB22F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1494-5</w:t>
      </w:r>
      <w:r>
        <w:tab/>
        <w:t>Administration of his property and possessions was granted. (Plomer p.483)</w:t>
      </w:r>
    </w:p>
    <w:p w:rsidR="00AB22F8" w:rsidRDefault="00AB22F8" w:rsidP="00AB22F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B22F8" w:rsidRDefault="00AB22F8" w:rsidP="00AB22F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B22F8" w:rsidRDefault="00AB22F8" w:rsidP="00AB22F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17 November 2017</w:t>
      </w:r>
    </w:p>
    <w:p w:rsidR="006B2F86" w:rsidRPr="00E71FC3" w:rsidRDefault="00AB22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22F8" w:rsidRDefault="00AB22F8" w:rsidP="00E71FC3">
      <w:pPr>
        <w:spacing w:after="0" w:line="240" w:lineRule="auto"/>
      </w:pPr>
      <w:r>
        <w:separator/>
      </w:r>
    </w:p>
  </w:endnote>
  <w:endnote w:type="continuationSeparator" w:id="0">
    <w:p w:rsidR="00AB22F8" w:rsidRDefault="00AB22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22F8" w:rsidRDefault="00AB22F8" w:rsidP="00E71FC3">
      <w:pPr>
        <w:spacing w:after="0" w:line="240" w:lineRule="auto"/>
      </w:pPr>
      <w:r>
        <w:separator/>
      </w:r>
    </w:p>
  </w:footnote>
  <w:footnote w:type="continuationSeparator" w:id="0">
    <w:p w:rsidR="00AB22F8" w:rsidRDefault="00AB22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2F8"/>
    <w:rsid w:val="001A7C09"/>
    <w:rsid w:val="00577BD5"/>
    <w:rsid w:val="00656CBA"/>
    <w:rsid w:val="006A1F77"/>
    <w:rsid w:val="00733BE7"/>
    <w:rsid w:val="00AB22F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860B7A-2F1D-4E3A-992F-31487D07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2017-12-02T19:54:00Z</dcterms:created>
  <dcterms:modified xsi:type="dcterms:W3CDTF">2017-12-02T19:54:00Z</dcterms:modified>
</cp:coreProperties>
</file>