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UFFECOMB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(fl.1425)</w:t>
      </w:r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Monastery of Dunkeswell.</w:t>
      </w:r>
      <w:bookmarkStart w:id="0" w:name="_GoBack"/>
      <w:bookmarkEnd w:id="0"/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Sep.1425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chapel of St.Gabriel, Bishop’s Clyst,</w:t>
      </w:r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by the Bishop.   </w:t>
      </w:r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p.99)</w:t>
      </w:r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2673B" w:rsidRDefault="0062673B" w:rsidP="006267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sectPr w:rsidR="006B2F86" w:rsidRPr="006267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73B" w:rsidRDefault="0062673B" w:rsidP="00E71FC3">
      <w:pPr>
        <w:spacing w:after="0" w:line="240" w:lineRule="auto"/>
      </w:pPr>
      <w:r>
        <w:separator/>
      </w:r>
    </w:p>
  </w:endnote>
  <w:endnote w:type="continuationSeparator" w:id="0">
    <w:p w:rsidR="0062673B" w:rsidRDefault="006267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73B" w:rsidRDefault="0062673B" w:rsidP="00E71FC3">
      <w:pPr>
        <w:spacing w:after="0" w:line="240" w:lineRule="auto"/>
      </w:pPr>
      <w:r>
        <w:separator/>
      </w:r>
    </w:p>
  </w:footnote>
  <w:footnote w:type="continuationSeparator" w:id="0">
    <w:p w:rsidR="0062673B" w:rsidRDefault="006267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3B"/>
    <w:rsid w:val="006267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3ED4F"/>
  <w15:chartTrackingRefBased/>
  <w15:docId w15:val="{D3EEE4E0-C2A8-4E0F-8F5A-9AA6F09F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0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2016-03-18T19:46:00Z</dcterms:created>
  <dcterms:modified xsi:type="dcterms:W3CDTF">2016-03-18T19:48:00Z</dcterms:modified>
</cp:coreProperties>
</file>