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324" w:rsidRDefault="00BF3990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Robert UFFCOLME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324">
        <w:rPr>
          <w:rFonts w:ascii="Times New Roman" w:hAnsi="Times New Roman" w:cs="Times New Roman"/>
          <w:sz w:val="24"/>
          <w:szCs w:val="24"/>
        </w:rPr>
        <w:t xml:space="preserve">  </w:t>
      </w:r>
      <w:r w:rsidR="00DE23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E2324">
        <w:rPr>
          <w:rFonts w:ascii="Times New Roman" w:hAnsi="Times New Roman" w:cs="Times New Roman"/>
          <w:sz w:val="24"/>
          <w:szCs w:val="24"/>
        </w:rPr>
        <w:t>fl.1422)</w:t>
      </w:r>
    </w:p>
    <w:p w:rsidR="00DE2324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Monk, of the monastery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Dunkswell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  <w:bookmarkStart w:id="0" w:name="_GoBack"/>
      <w:bookmarkEnd w:id="0"/>
    </w:p>
    <w:p w:rsidR="00DE2324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24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24" w:rsidRDefault="00DE2324" w:rsidP="00DE232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DE2324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p.74)</w:t>
      </w:r>
    </w:p>
    <w:p w:rsidR="00DE2324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24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F3990" w:rsidRDefault="00DE2324" w:rsidP="00DE2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sectPr w:rsidR="00DD5B8A" w:rsidRPr="00BF39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990" w:rsidRDefault="00BF3990" w:rsidP="00564E3C">
      <w:pPr>
        <w:spacing w:after="0" w:line="240" w:lineRule="auto"/>
      </w:pPr>
      <w:r>
        <w:separator/>
      </w:r>
    </w:p>
  </w:endnote>
  <w:endnote w:type="continuationSeparator" w:id="0">
    <w:p w:rsidR="00BF3990" w:rsidRDefault="00BF399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990" w:rsidRDefault="00BF39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990" w:rsidRPr="00564E3C" w:rsidRDefault="00BF3990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28 January 2016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BF3990" w:rsidRDefault="00BF39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990" w:rsidRDefault="00BF39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990" w:rsidRDefault="00BF3990" w:rsidP="00564E3C">
      <w:pPr>
        <w:spacing w:after="0" w:line="240" w:lineRule="auto"/>
      </w:pPr>
      <w:r>
        <w:separator/>
      </w:r>
    </w:p>
  </w:footnote>
  <w:footnote w:type="continuationSeparator" w:id="0">
    <w:p w:rsidR="00BF3990" w:rsidRDefault="00BF399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990" w:rsidRDefault="00BF39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990" w:rsidRDefault="00BF39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990" w:rsidRDefault="00BF39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90"/>
    <w:rsid w:val="00372DC6"/>
    <w:rsid w:val="00564E3C"/>
    <w:rsid w:val="0064591D"/>
    <w:rsid w:val="00BF3990"/>
    <w:rsid w:val="00DD5B8A"/>
    <w:rsid w:val="00DE232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EA5E7"/>
  <w15:chartTrackingRefBased/>
  <w15:docId w15:val="{DF16128B-9F51-4D90-8C88-B87F0FC0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2016-01-28T17:56:00Z</dcterms:created>
  <dcterms:modified xsi:type="dcterms:W3CDTF">2016-01-28T19:16:00Z</dcterms:modified>
</cp:coreProperties>
</file>