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Robert UFFCOLME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CC1" w:rsidRDefault="009E7CC1" w:rsidP="009E7CC1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by Edmund Lacy, Bishop of Exeter(q.v.),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Hospital, Exeter.</w:t>
      </w:r>
    </w:p>
    <w:p w:rsid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Exeter 1420-55 p.73)</w:t>
      </w:r>
    </w:p>
    <w:p w:rsid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E7CC1" w:rsidRDefault="009E7CC1" w:rsidP="009E7C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January 2016</w:t>
      </w:r>
      <w:bookmarkStart w:id="0" w:name="_GoBack"/>
      <w:bookmarkEnd w:id="0"/>
    </w:p>
    <w:sectPr w:rsidR="00DD5B8A" w:rsidRPr="009E7C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CC1" w:rsidRDefault="009E7CC1" w:rsidP="00564E3C">
      <w:pPr>
        <w:spacing w:after="0" w:line="240" w:lineRule="auto"/>
      </w:pPr>
      <w:r>
        <w:separator/>
      </w:r>
    </w:p>
  </w:endnote>
  <w:endnote w:type="continuationSeparator" w:id="0">
    <w:p w:rsidR="009E7CC1" w:rsidRDefault="009E7CC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7CC1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CC1" w:rsidRDefault="009E7CC1" w:rsidP="00564E3C">
      <w:pPr>
        <w:spacing w:after="0" w:line="240" w:lineRule="auto"/>
      </w:pPr>
      <w:r>
        <w:separator/>
      </w:r>
    </w:p>
  </w:footnote>
  <w:footnote w:type="continuationSeparator" w:id="0">
    <w:p w:rsidR="009E7CC1" w:rsidRDefault="009E7CC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CC1"/>
    <w:rsid w:val="00372DC6"/>
    <w:rsid w:val="00564E3C"/>
    <w:rsid w:val="0064591D"/>
    <w:rsid w:val="009E7CC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86F15"/>
  <w15:chartTrackingRefBased/>
  <w15:docId w15:val="{664EFDEF-4E74-4414-B01A-02B68982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2016-01-28T16:45:00Z</dcterms:created>
  <dcterms:modified xsi:type="dcterms:W3CDTF">2016-01-28T16:46:00Z</dcterms:modified>
</cp:coreProperties>
</file>