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E05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UDY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9E0545" w:rsidRDefault="009E05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Priory.</w:t>
      </w:r>
    </w:p>
    <w:p w:rsidR="009E0545" w:rsidRDefault="009E05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0545" w:rsidRDefault="009E05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0545" w:rsidRDefault="009E0545" w:rsidP="009E05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chapel of St.Gabriel, Bishop’s Clyst,</w:t>
      </w:r>
    </w:p>
    <w:p w:rsidR="009E0545" w:rsidRDefault="009E0545" w:rsidP="009E05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9E0545" w:rsidRDefault="009E0545" w:rsidP="009E05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Langley, Bishop of Exeter 1420-55 part 4 p.100)</w:t>
      </w:r>
    </w:p>
    <w:p w:rsidR="009E0545" w:rsidRDefault="009E0545" w:rsidP="009E05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0545" w:rsidRDefault="009E0545" w:rsidP="009E05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0545" w:rsidRPr="009E0545" w:rsidRDefault="009E0545" w:rsidP="009E05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9E0545" w:rsidRPr="009E05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545" w:rsidRDefault="009E0545" w:rsidP="00E71FC3">
      <w:pPr>
        <w:spacing w:after="0" w:line="240" w:lineRule="auto"/>
      </w:pPr>
      <w:r>
        <w:separator/>
      </w:r>
    </w:p>
  </w:endnote>
  <w:endnote w:type="continuationSeparator" w:id="0">
    <w:p w:rsidR="009E0545" w:rsidRDefault="009E05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545" w:rsidRDefault="009E0545" w:rsidP="00E71FC3">
      <w:pPr>
        <w:spacing w:after="0" w:line="240" w:lineRule="auto"/>
      </w:pPr>
      <w:r>
        <w:separator/>
      </w:r>
    </w:p>
  </w:footnote>
  <w:footnote w:type="continuationSeparator" w:id="0">
    <w:p w:rsidR="009E0545" w:rsidRDefault="009E05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45"/>
    <w:rsid w:val="009E054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ED322"/>
  <w15:chartTrackingRefBased/>
  <w15:docId w15:val="{2E99C785-0515-473E-90A9-41D755B5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2016-03-21T13:25:00Z</dcterms:created>
  <dcterms:modified xsi:type="dcterms:W3CDTF">2016-03-21T13:27:00Z</dcterms:modified>
</cp:coreProperties>
</file>